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CC1C1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MUNDVILE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AC1BEFD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8BA64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356EE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454AE90A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DAF2C8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19-62)</w:t>
      </w:r>
    </w:p>
    <w:p w14:paraId="1BA0CDCE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0427F0" w14:textId="77777777" w:rsidR="00122818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7CDC55" w14:textId="77777777" w:rsidR="00122818" w:rsidRPr="00042524" w:rsidRDefault="00122818" w:rsidP="0012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7027A596" w14:textId="3E1D80EC" w:rsidR="00BA00AB" w:rsidRPr="0012281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228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682C9" w14:textId="77777777" w:rsidR="00122818" w:rsidRDefault="00122818" w:rsidP="009139A6">
      <w:r>
        <w:separator/>
      </w:r>
    </w:p>
  </w:endnote>
  <w:endnote w:type="continuationSeparator" w:id="0">
    <w:p w14:paraId="1F594140" w14:textId="77777777" w:rsidR="00122818" w:rsidRDefault="001228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CCB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CD6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48B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85A63" w14:textId="77777777" w:rsidR="00122818" w:rsidRDefault="00122818" w:rsidP="009139A6">
      <w:r>
        <w:separator/>
      </w:r>
    </w:p>
  </w:footnote>
  <w:footnote w:type="continuationSeparator" w:id="0">
    <w:p w14:paraId="0237F8E4" w14:textId="77777777" w:rsidR="00122818" w:rsidRDefault="001228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782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E58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440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18"/>
    <w:rsid w:val="000666E0"/>
    <w:rsid w:val="0012281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4D97"/>
  <w15:chartTrackingRefBased/>
  <w15:docId w15:val="{FDF311C1-496E-454D-A698-57327694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28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2022-03-13T17:12:00Z</dcterms:created>
  <dcterms:modified xsi:type="dcterms:W3CDTF">2022-03-13T17:14:00Z</dcterms:modified>
</cp:coreProperties>
</file>