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7A4C31" w14:textId="77777777" w:rsidR="000D435E" w:rsidRDefault="000D435E" w:rsidP="000D43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Osbert MUNDFORD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fl.1456)</w:t>
      </w:r>
    </w:p>
    <w:p w14:paraId="36C9D00A" w14:textId="77777777" w:rsidR="000D435E" w:rsidRDefault="000D435E" w:rsidP="000D435E">
      <w:pPr>
        <w:pStyle w:val="NoSpacing"/>
        <w:rPr>
          <w:rFonts w:cs="Times New Roman"/>
          <w:szCs w:val="24"/>
        </w:rPr>
      </w:pPr>
    </w:p>
    <w:p w14:paraId="773EDA1C" w14:textId="77777777" w:rsidR="000D435E" w:rsidRDefault="000D435E" w:rsidP="000D435E">
      <w:pPr>
        <w:pStyle w:val="NoSpacing"/>
        <w:rPr>
          <w:rFonts w:cs="Times New Roman"/>
          <w:szCs w:val="24"/>
        </w:rPr>
      </w:pPr>
    </w:p>
    <w:p w14:paraId="41425324" w14:textId="77777777" w:rsidR="000D435E" w:rsidRDefault="000D435E" w:rsidP="000D43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Son of </w:t>
      </w:r>
      <w:proofErr w:type="gramStart"/>
      <w:r>
        <w:rPr>
          <w:rFonts w:cs="Times New Roman"/>
          <w:szCs w:val="24"/>
        </w:rPr>
        <w:t>Osbert(</w:t>
      </w:r>
      <w:proofErr w:type="gramEnd"/>
      <w:r>
        <w:rPr>
          <w:rFonts w:cs="Times New Roman"/>
          <w:szCs w:val="24"/>
        </w:rPr>
        <w:t>d.ca.1400).</w:t>
      </w:r>
    </w:p>
    <w:p w14:paraId="287C665E" w14:textId="77777777" w:rsidR="000D435E" w:rsidRDefault="000D435E" w:rsidP="000D435E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(“An Essay Towards a Topographical History of the County of Norfolk” </w:t>
      </w:r>
    </w:p>
    <w:p w14:paraId="476FF944" w14:textId="77777777" w:rsidR="000D435E" w:rsidRDefault="000D435E" w:rsidP="000D435E">
      <w:pPr>
        <w:pStyle w:val="NoSpacing"/>
        <w:rPr>
          <w:rFonts w:cs="Times New Roman"/>
          <w:szCs w:val="24"/>
        </w:rPr>
      </w:pPr>
      <w:r w:rsidRPr="00AE04B5">
        <w:rPr>
          <w:rFonts w:cs="Times New Roman"/>
          <w:szCs w:val="24"/>
        </w:rPr>
        <w:t xml:space="preserve">Francis </w:t>
      </w:r>
      <w:proofErr w:type="spellStart"/>
      <w:r w:rsidRPr="00AE04B5">
        <w:rPr>
          <w:rFonts w:cs="Times New Roman"/>
          <w:szCs w:val="24"/>
        </w:rPr>
        <w:t>Blomefield</w:t>
      </w:r>
      <w:proofErr w:type="spellEnd"/>
      <w:r>
        <w:rPr>
          <w:rFonts w:cs="Times New Roman"/>
          <w:szCs w:val="24"/>
        </w:rPr>
        <w:t xml:space="preserve"> </w:t>
      </w:r>
      <w:r w:rsidRPr="00AE04B5">
        <w:rPr>
          <w:rFonts w:cs="Times New Roman"/>
          <w:szCs w:val="24"/>
        </w:rPr>
        <w:t>vol.</w:t>
      </w:r>
      <w:r>
        <w:rPr>
          <w:rFonts w:cs="Times New Roman"/>
          <w:szCs w:val="24"/>
        </w:rPr>
        <w:t>10 pp.5-8)</w:t>
      </w:r>
    </w:p>
    <w:p w14:paraId="2DBA8CBB" w14:textId="77777777" w:rsidR="000D435E" w:rsidRDefault="000D435E" w:rsidP="000D435E">
      <w:pPr>
        <w:pStyle w:val="NoSpacing"/>
        <w:rPr>
          <w:rFonts w:cs="Times New Roman"/>
          <w:szCs w:val="24"/>
        </w:rPr>
      </w:pPr>
    </w:p>
    <w:p w14:paraId="68B5B268" w14:textId="77777777" w:rsidR="000D435E" w:rsidRDefault="000D435E" w:rsidP="000D435E">
      <w:pPr>
        <w:pStyle w:val="NoSpacing"/>
        <w:rPr>
          <w:rFonts w:cs="Times New Roman"/>
          <w:szCs w:val="24"/>
        </w:rPr>
      </w:pPr>
    </w:p>
    <w:p w14:paraId="1D8A1CC5" w14:textId="77777777" w:rsidR="000D435E" w:rsidRDefault="000D435E" w:rsidP="000D43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1456</w:t>
      </w:r>
      <w:r>
        <w:rPr>
          <w:rFonts w:cs="Times New Roman"/>
          <w:szCs w:val="24"/>
        </w:rPr>
        <w:tab/>
        <w:t xml:space="preserve">He made his Will. At the time he was </w:t>
      </w:r>
      <w:proofErr w:type="spellStart"/>
      <w:r>
        <w:rPr>
          <w:rFonts w:cs="Times New Roman"/>
          <w:szCs w:val="24"/>
        </w:rPr>
        <w:t>seised</w:t>
      </w:r>
      <w:proofErr w:type="spellEnd"/>
      <w:r>
        <w:rPr>
          <w:rFonts w:cs="Times New Roman"/>
          <w:szCs w:val="24"/>
        </w:rPr>
        <w:t xml:space="preserve"> of the manor of Rouse’s,</w:t>
      </w:r>
    </w:p>
    <w:p w14:paraId="567E7500" w14:textId="77777777" w:rsidR="000D435E" w:rsidRDefault="000D435E" w:rsidP="000D43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East </w:t>
      </w:r>
      <w:proofErr w:type="spellStart"/>
      <w:r>
        <w:rPr>
          <w:rFonts w:cs="Times New Roman"/>
          <w:szCs w:val="24"/>
        </w:rPr>
        <w:t>Lexham</w:t>
      </w:r>
      <w:proofErr w:type="spellEnd"/>
      <w:r>
        <w:rPr>
          <w:rFonts w:cs="Times New Roman"/>
          <w:szCs w:val="24"/>
        </w:rPr>
        <w:t>, Norfolk.     (ibid.)</w:t>
      </w:r>
    </w:p>
    <w:p w14:paraId="4C5B6D1F" w14:textId="77777777" w:rsidR="000D435E" w:rsidRDefault="000D435E" w:rsidP="000D435E">
      <w:pPr>
        <w:pStyle w:val="NoSpacing"/>
        <w:rPr>
          <w:rFonts w:cs="Times New Roman"/>
          <w:szCs w:val="24"/>
        </w:rPr>
      </w:pPr>
    </w:p>
    <w:p w14:paraId="6A761C38" w14:textId="77777777" w:rsidR="000D435E" w:rsidRDefault="000D435E" w:rsidP="000D435E">
      <w:pPr>
        <w:pStyle w:val="NoSpacing"/>
        <w:rPr>
          <w:rFonts w:cs="Times New Roman"/>
          <w:szCs w:val="24"/>
        </w:rPr>
      </w:pPr>
    </w:p>
    <w:p w14:paraId="50258801" w14:textId="77777777" w:rsidR="000D435E" w:rsidRDefault="000D435E" w:rsidP="000D435E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5 April 2024</w:t>
      </w:r>
    </w:p>
    <w:p w14:paraId="638A8FD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28E18F" w14:textId="77777777" w:rsidR="000D435E" w:rsidRDefault="000D435E" w:rsidP="009139A6">
      <w:r>
        <w:separator/>
      </w:r>
    </w:p>
  </w:endnote>
  <w:endnote w:type="continuationSeparator" w:id="0">
    <w:p w14:paraId="78AF89F6" w14:textId="77777777" w:rsidR="000D435E" w:rsidRDefault="000D435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3824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FF01CA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41A8AE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A05E8C" w14:textId="77777777" w:rsidR="000D435E" w:rsidRDefault="000D435E" w:rsidP="009139A6">
      <w:r>
        <w:separator/>
      </w:r>
    </w:p>
  </w:footnote>
  <w:footnote w:type="continuationSeparator" w:id="0">
    <w:p w14:paraId="5308EFEB" w14:textId="77777777" w:rsidR="000D435E" w:rsidRDefault="000D435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17230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050B0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067C4B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D435E"/>
    <w:rsid w:val="000666E0"/>
    <w:rsid w:val="000D435E"/>
    <w:rsid w:val="002510B7"/>
    <w:rsid w:val="00270799"/>
    <w:rsid w:val="005C130B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E24B07"/>
  <w15:chartTrackingRefBased/>
  <w15:docId w15:val="{8381FD90-848D-44DF-B3B0-8F7D0B84D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43</Words>
  <Characters>250</Characters>
  <Application>Microsoft Office Word</Application>
  <DocSecurity>0</DocSecurity>
  <Lines>2</Lines>
  <Paragraphs>1</Paragraphs>
  <ScaleCrop>false</ScaleCrop>
  <Company/>
  <LinksUpToDate>false</LinksUpToDate>
  <CharactersWithSpaces>292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2024-04-05T20:47:00Z</dcterms:created>
  <dcterms:modified xsi:type="dcterms:W3CDTF">2024-04-05T20:48:00Z</dcterms:modified>
</cp:coreProperties>
</file>