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6405" w14:textId="77777777" w:rsidR="00CD450E" w:rsidRDefault="00CD450E" w:rsidP="00CD45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MUNDES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5FB5F705" w14:textId="77777777" w:rsidR="00CD450E" w:rsidRDefault="00CD450E" w:rsidP="00CD45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D26789" w14:textId="77777777" w:rsidR="00CD450E" w:rsidRDefault="00CD450E" w:rsidP="00CD45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DAE21D" w14:textId="77777777" w:rsidR="00CD450E" w:rsidRDefault="00CD450E" w:rsidP="00CD45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Well of Brandon by Barnham Broom,</w:t>
      </w:r>
    </w:p>
    <w:p w14:paraId="3421493A" w14:textId="77777777" w:rsidR="00CD450E" w:rsidRDefault="00CD450E" w:rsidP="00CD45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Norfolk(q.v.), John Myles of Barnham Broom(q.v.), Thomas Myles of Brandon</w:t>
      </w:r>
    </w:p>
    <w:p w14:paraId="7C0315FA" w14:textId="77777777" w:rsidR="00CD450E" w:rsidRDefault="00CD450E" w:rsidP="00CD45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by Barnham Broom(q.v.), Thomas Lawes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Runhall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Hykkes</w:t>
      </w:r>
      <w:proofErr w:type="spellEnd"/>
    </w:p>
    <w:p w14:paraId="1D6F04D8" w14:textId="77777777" w:rsidR="00CD450E" w:rsidRDefault="00CD450E" w:rsidP="00CD45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Garveston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7199109" w14:textId="77777777" w:rsidR="00CD450E" w:rsidRDefault="00CD450E" w:rsidP="00CD45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ADDD372" w14:textId="77777777" w:rsidR="00CD450E" w:rsidRDefault="00CD450E" w:rsidP="00CD45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0599B3" w14:textId="77777777" w:rsidR="00CD450E" w:rsidRDefault="00CD450E" w:rsidP="00CD45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E64756" w14:textId="77777777" w:rsidR="00CD450E" w:rsidRDefault="00CD450E" w:rsidP="00CD45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2022</w:t>
      </w:r>
    </w:p>
    <w:p w14:paraId="3E76FE5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 w:rsidSect="00CD45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B296C" w14:textId="77777777" w:rsidR="00CD450E" w:rsidRDefault="00CD450E" w:rsidP="009139A6">
      <w:r>
        <w:separator/>
      </w:r>
    </w:p>
  </w:endnote>
  <w:endnote w:type="continuationSeparator" w:id="0">
    <w:p w14:paraId="120DD3D9" w14:textId="77777777" w:rsidR="00CD450E" w:rsidRDefault="00CD45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8C0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F5BA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87E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7B12E" w14:textId="77777777" w:rsidR="00CD450E" w:rsidRDefault="00CD450E" w:rsidP="009139A6">
      <w:r>
        <w:separator/>
      </w:r>
    </w:p>
  </w:footnote>
  <w:footnote w:type="continuationSeparator" w:id="0">
    <w:p w14:paraId="4F6E5EF1" w14:textId="77777777" w:rsidR="00CD450E" w:rsidRDefault="00CD45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F0B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35F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30F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50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D450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67E7F"/>
  <w15:chartTrackingRefBased/>
  <w15:docId w15:val="{ABF13843-3E89-4BA0-B5C3-907B8B70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D45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2022-04-30T07:00:00Z</dcterms:created>
  <dcterms:modified xsi:type="dcterms:W3CDTF">2022-04-30T07:00:00Z</dcterms:modified>
</cp:coreProperties>
</file>