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FD419" w14:textId="77777777" w:rsidR="0025511E" w:rsidRDefault="0025511E" w:rsidP="0025511E">
      <w:pPr>
        <w:pStyle w:val="NoSpacing"/>
      </w:pPr>
      <w:r>
        <w:rPr>
          <w:u w:val="single"/>
        </w:rPr>
        <w:t>John MUNDES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67A87B5A" w14:textId="77777777" w:rsidR="0025511E" w:rsidRDefault="0025511E" w:rsidP="0025511E">
      <w:pPr>
        <w:pStyle w:val="NoSpacing"/>
      </w:pPr>
    </w:p>
    <w:p w14:paraId="45911558" w14:textId="77777777" w:rsidR="0025511E" w:rsidRDefault="0025511E" w:rsidP="0025511E">
      <w:pPr>
        <w:pStyle w:val="NoSpacing"/>
      </w:pPr>
    </w:p>
    <w:p w14:paraId="69ECAF27" w14:textId="77777777" w:rsidR="0025511E" w:rsidRDefault="0025511E" w:rsidP="0025511E">
      <w:pPr>
        <w:pStyle w:val="NoSpacing"/>
      </w:pPr>
      <w:r>
        <w:t>= Agnes(q.v.).</w:t>
      </w:r>
    </w:p>
    <w:p w14:paraId="3808515F" w14:textId="77777777" w:rsidR="0025511E" w:rsidRDefault="0025511E" w:rsidP="0025511E">
      <w:pPr>
        <w:pStyle w:val="NoSpacing"/>
      </w:pPr>
      <w:r>
        <w:t>(P.R.O. ref. E 40/592)</w:t>
      </w:r>
    </w:p>
    <w:p w14:paraId="32267A10" w14:textId="77777777" w:rsidR="0025511E" w:rsidRDefault="0025511E" w:rsidP="0025511E">
      <w:pPr>
        <w:pStyle w:val="NoSpacing"/>
      </w:pPr>
    </w:p>
    <w:p w14:paraId="09257568" w14:textId="77777777" w:rsidR="0025511E" w:rsidRDefault="0025511E" w:rsidP="0025511E">
      <w:pPr>
        <w:pStyle w:val="NoSpacing"/>
      </w:pPr>
    </w:p>
    <w:p w14:paraId="7D15D618" w14:textId="77777777" w:rsidR="0025511E" w:rsidRDefault="0025511E" w:rsidP="0025511E">
      <w:pPr>
        <w:pStyle w:val="NoSpacing"/>
      </w:pPr>
      <w:r>
        <w:t xml:space="preserve">  6 Sep.1475</w:t>
      </w:r>
      <w:r>
        <w:tab/>
        <w:t>William Rede of Reading, Berkshire(q.v.), demised all his tenements in</w:t>
      </w:r>
    </w:p>
    <w:p w14:paraId="49C34337" w14:textId="77777777" w:rsidR="0025511E" w:rsidRDefault="0025511E" w:rsidP="0025511E">
      <w:pPr>
        <w:pStyle w:val="NoSpacing"/>
      </w:pPr>
      <w:r>
        <w:tab/>
      </w:r>
      <w:r>
        <w:tab/>
        <w:t xml:space="preserve">Reading to them, William </w:t>
      </w:r>
      <w:proofErr w:type="spellStart"/>
      <w:r>
        <w:t>Britayne</w:t>
      </w:r>
      <w:proofErr w:type="spellEnd"/>
      <w:r>
        <w:t xml:space="preserve"> of London, </w:t>
      </w:r>
      <w:proofErr w:type="spellStart"/>
      <w:r>
        <w:t>woolpacker</w:t>
      </w:r>
      <w:proofErr w:type="spellEnd"/>
      <w:r>
        <w:t>(q.v.), Robert</w:t>
      </w:r>
    </w:p>
    <w:p w14:paraId="62F66F6B" w14:textId="77777777" w:rsidR="0025511E" w:rsidRDefault="0025511E" w:rsidP="0025511E">
      <w:pPr>
        <w:pStyle w:val="NoSpacing"/>
      </w:pPr>
      <w:r>
        <w:tab/>
      </w:r>
      <w:r>
        <w:tab/>
        <w:t xml:space="preserve">Rede(q.v.) and Robert </w:t>
      </w:r>
      <w:proofErr w:type="spellStart"/>
      <w:r>
        <w:t>Swane</w:t>
      </w:r>
      <w:proofErr w:type="spellEnd"/>
      <w:r>
        <w:t>(q.v.).     (ibid.)</w:t>
      </w:r>
    </w:p>
    <w:p w14:paraId="231D3EEE" w14:textId="77777777" w:rsidR="0025511E" w:rsidRDefault="0025511E" w:rsidP="0025511E">
      <w:pPr>
        <w:pStyle w:val="NoSpacing"/>
      </w:pPr>
    </w:p>
    <w:p w14:paraId="3403E8E2" w14:textId="77777777" w:rsidR="0025511E" w:rsidRDefault="0025511E" w:rsidP="0025511E">
      <w:pPr>
        <w:pStyle w:val="NoSpacing"/>
      </w:pPr>
    </w:p>
    <w:p w14:paraId="1509F754" w14:textId="77777777" w:rsidR="0025511E" w:rsidRDefault="0025511E" w:rsidP="0025511E">
      <w:pPr>
        <w:pStyle w:val="NoSpacing"/>
      </w:pPr>
      <w:r>
        <w:t>29 May 2019</w:t>
      </w:r>
    </w:p>
    <w:p w14:paraId="3A620119" w14:textId="77777777" w:rsidR="006B2F86" w:rsidRPr="00E71FC3" w:rsidRDefault="002551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AF6BA" w14:textId="77777777" w:rsidR="0025511E" w:rsidRDefault="0025511E" w:rsidP="00E71FC3">
      <w:pPr>
        <w:spacing w:after="0" w:line="240" w:lineRule="auto"/>
      </w:pPr>
      <w:r>
        <w:separator/>
      </w:r>
    </w:p>
  </w:endnote>
  <w:endnote w:type="continuationSeparator" w:id="0">
    <w:p w14:paraId="6BFAFD82" w14:textId="77777777" w:rsidR="0025511E" w:rsidRDefault="002551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898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209CE" w14:textId="77777777" w:rsidR="0025511E" w:rsidRDefault="0025511E" w:rsidP="00E71FC3">
      <w:pPr>
        <w:spacing w:after="0" w:line="240" w:lineRule="auto"/>
      </w:pPr>
      <w:r>
        <w:separator/>
      </w:r>
    </w:p>
  </w:footnote>
  <w:footnote w:type="continuationSeparator" w:id="0">
    <w:p w14:paraId="21AF3CBB" w14:textId="77777777" w:rsidR="0025511E" w:rsidRDefault="002551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1E"/>
    <w:rsid w:val="001A7C09"/>
    <w:rsid w:val="002551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43B1"/>
  <w15:chartTrackingRefBased/>
  <w15:docId w15:val="{8E6D83E1-3617-4AAC-BDD1-94D64DC3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2019-06-22T17:24:00Z</dcterms:created>
  <dcterms:modified xsi:type="dcterms:W3CDTF">2019-06-22T17:25:00Z</dcterms:modified>
</cp:coreProperties>
</file>