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80DC4" w14:textId="027BF5CB" w:rsidR="006B2F86" w:rsidRDefault="00AF78E1" w:rsidP="00E71FC3">
      <w:pPr>
        <w:pStyle w:val="NoSpacing"/>
      </w:pPr>
      <w:r>
        <w:rPr>
          <w:u w:val="single"/>
        </w:rPr>
        <w:t>Richard MUNDENS</w:t>
      </w:r>
      <w:r>
        <w:t xml:space="preserve">    </w:t>
      </w:r>
      <w:proofErr w:type="gramStart"/>
      <w:r>
        <w:t xml:space="preserve">   (</w:t>
      </w:r>
      <w:proofErr w:type="gramEnd"/>
      <w:r>
        <w:t>fl.1441)</w:t>
      </w:r>
    </w:p>
    <w:p w14:paraId="523AF567" w14:textId="0F6B646C" w:rsidR="00AF78E1" w:rsidRDefault="00AF78E1" w:rsidP="00E71FC3">
      <w:pPr>
        <w:pStyle w:val="NoSpacing"/>
      </w:pPr>
      <w:r>
        <w:t>of Canterbury.</w:t>
      </w:r>
    </w:p>
    <w:p w14:paraId="25F846E6" w14:textId="40C499DB" w:rsidR="00AF78E1" w:rsidRDefault="00AF78E1" w:rsidP="00E71FC3">
      <w:pPr>
        <w:pStyle w:val="NoSpacing"/>
      </w:pPr>
    </w:p>
    <w:p w14:paraId="514F3828" w14:textId="672A28F3" w:rsidR="00AF78E1" w:rsidRDefault="00AF78E1" w:rsidP="00E71FC3">
      <w:pPr>
        <w:pStyle w:val="NoSpacing"/>
      </w:pPr>
    </w:p>
    <w:p w14:paraId="5771EAFC" w14:textId="78F283EA" w:rsidR="00AF78E1" w:rsidRDefault="00AF78E1" w:rsidP="00E71FC3">
      <w:pPr>
        <w:pStyle w:val="NoSpacing"/>
      </w:pPr>
      <w:r>
        <w:t xml:space="preserve">Daughter:   Joan(q.v.) = Robert </w:t>
      </w:r>
      <w:proofErr w:type="spellStart"/>
      <w:r>
        <w:t>Gefferey</w:t>
      </w:r>
      <w:proofErr w:type="spellEnd"/>
      <w:r>
        <w:t>, joiner(q.v.).   (Cowper p.122)</w:t>
      </w:r>
    </w:p>
    <w:p w14:paraId="0ABB9D0D" w14:textId="5A84A4B5" w:rsidR="00AF78E1" w:rsidRDefault="00AF78E1" w:rsidP="00E71FC3">
      <w:pPr>
        <w:pStyle w:val="NoSpacing"/>
      </w:pPr>
    </w:p>
    <w:p w14:paraId="2DAF9B4E" w14:textId="44E5DA39" w:rsidR="00AF78E1" w:rsidRDefault="00AF78E1" w:rsidP="00E71FC3">
      <w:pPr>
        <w:pStyle w:val="NoSpacing"/>
      </w:pPr>
    </w:p>
    <w:p w14:paraId="40F1A336" w14:textId="0BA8A9C1" w:rsidR="00AF78E1" w:rsidRPr="00AF78E1" w:rsidRDefault="00AF78E1" w:rsidP="00E71FC3">
      <w:pPr>
        <w:pStyle w:val="NoSpacing"/>
      </w:pPr>
      <w:r>
        <w:t>14 August 2018</w:t>
      </w:r>
      <w:bookmarkStart w:id="0" w:name="_GoBack"/>
      <w:bookmarkEnd w:id="0"/>
    </w:p>
    <w:sectPr w:rsidR="00AF78E1" w:rsidRPr="00AF78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56ADF" w14:textId="77777777" w:rsidR="00AF78E1" w:rsidRDefault="00AF78E1" w:rsidP="00E71FC3">
      <w:pPr>
        <w:spacing w:after="0" w:line="240" w:lineRule="auto"/>
      </w:pPr>
      <w:r>
        <w:separator/>
      </w:r>
    </w:p>
  </w:endnote>
  <w:endnote w:type="continuationSeparator" w:id="0">
    <w:p w14:paraId="7D269660" w14:textId="77777777" w:rsidR="00AF78E1" w:rsidRDefault="00AF78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68B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4EFA5" w14:textId="77777777" w:rsidR="00AF78E1" w:rsidRDefault="00AF78E1" w:rsidP="00E71FC3">
      <w:pPr>
        <w:spacing w:after="0" w:line="240" w:lineRule="auto"/>
      </w:pPr>
      <w:r>
        <w:separator/>
      </w:r>
    </w:p>
  </w:footnote>
  <w:footnote w:type="continuationSeparator" w:id="0">
    <w:p w14:paraId="52E07A02" w14:textId="77777777" w:rsidR="00AF78E1" w:rsidRDefault="00AF78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8E1"/>
    <w:rsid w:val="001A7C09"/>
    <w:rsid w:val="00577BD5"/>
    <w:rsid w:val="00656CBA"/>
    <w:rsid w:val="006A1F77"/>
    <w:rsid w:val="00733BE7"/>
    <w:rsid w:val="00AB52E8"/>
    <w:rsid w:val="00AF78E1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FA522"/>
  <w15:chartTrackingRefBased/>
  <w15:docId w15:val="{91907DBE-0621-48D5-A5CA-3EE2A9A9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2018-08-14T19:11:00Z</dcterms:created>
  <dcterms:modified xsi:type="dcterms:W3CDTF">2018-08-14T19:16:00Z</dcterms:modified>
</cp:coreProperties>
</file>