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063C74" w14:textId="77777777" w:rsidR="00386AD1" w:rsidRDefault="00386AD1" w:rsidP="00386AD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MUNDENE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fl.1428)</w:t>
      </w:r>
    </w:p>
    <w:p w14:paraId="5E4A2A98" w14:textId="77777777" w:rsidR="00386AD1" w:rsidRDefault="00386AD1" w:rsidP="00386AD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Staplehurst, Kent.</w:t>
      </w:r>
    </w:p>
    <w:p w14:paraId="5E50FE1B" w14:textId="77777777" w:rsidR="00386AD1" w:rsidRDefault="00386AD1" w:rsidP="00386AD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431396F" w14:textId="77777777" w:rsidR="00386AD1" w:rsidRDefault="00386AD1" w:rsidP="00386AD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F75392E" w14:textId="77777777" w:rsidR="00386AD1" w:rsidRDefault="00386AD1" w:rsidP="00386AD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May1428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cited for being a suspected </w:t>
      </w:r>
      <w:proofErr w:type="spellStart"/>
      <w:r>
        <w:rPr>
          <w:rFonts w:ascii="Times New Roman" w:hAnsi="Times New Roman" w:cs="Times New Roman"/>
          <w:sz w:val="24"/>
          <w:szCs w:val="24"/>
        </w:rPr>
        <w:t>lollard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by James </w:t>
      </w:r>
      <w:proofErr w:type="spellStart"/>
      <w:r>
        <w:rPr>
          <w:rFonts w:ascii="Times New Roman" w:hAnsi="Times New Roman" w:cs="Times New Roman"/>
          <w:sz w:val="24"/>
          <w:szCs w:val="24"/>
        </w:rPr>
        <w:t>Burbache</w:t>
      </w:r>
      <w:proofErr w:type="spellEnd"/>
      <w:r>
        <w:rPr>
          <w:rFonts w:ascii="Times New Roman" w:hAnsi="Times New Roman" w:cs="Times New Roman"/>
          <w:sz w:val="24"/>
          <w:szCs w:val="24"/>
        </w:rPr>
        <w:t>, official of the</w:t>
      </w:r>
    </w:p>
    <w:p w14:paraId="5F1F7C17" w14:textId="77777777" w:rsidR="00386AD1" w:rsidRDefault="00386AD1" w:rsidP="00386AD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Archbishop of Canterbury(q.v.).</w:t>
      </w:r>
    </w:p>
    <w:p w14:paraId="55E86B26" w14:textId="77777777" w:rsidR="00386AD1" w:rsidRDefault="00386AD1" w:rsidP="00386AD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Early Lollards: A Survey of Popular Lollard Activity in England </w:t>
      </w:r>
    </w:p>
    <w:p w14:paraId="5063871E" w14:textId="77777777" w:rsidR="00386AD1" w:rsidRDefault="00386AD1" w:rsidP="00386AD1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1382-1428” by Charles </w:t>
      </w:r>
      <w:proofErr w:type="spellStart"/>
      <w:r>
        <w:rPr>
          <w:rFonts w:ascii="Times New Roman" w:hAnsi="Times New Roman" w:cs="Times New Roman"/>
          <w:sz w:val="24"/>
          <w:szCs w:val="24"/>
        </w:rPr>
        <w:t>Kightley</w:t>
      </w:r>
      <w:proofErr w:type="spellEnd"/>
      <w:r>
        <w:rPr>
          <w:rFonts w:ascii="Times New Roman" w:hAnsi="Times New Roman" w:cs="Times New Roman"/>
          <w:sz w:val="24"/>
          <w:szCs w:val="24"/>
        </w:rPr>
        <w:t>. Submitted for the degree of Ph.D. in</w:t>
      </w:r>
    </w:p>
    <w:p w14:paraId="15435C79" w14:textId="77777777" w:rsidR="00386AD1" w:rsidRDefault="00386AD1" w:rsidP="00386AD1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Department of History of the University of York, September 1475 </w:t>
      </w:r>
    </w:p>
    <w:p w14:paraId="543F47E0" w14:textId="77777777" w:rsidR="00386AD1" w:rsidRDefault="00386AD1" w:rsidP="00386AD1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pp.410-11)</w:t>
      </w:r>
    </w:p>
    <w:p w14:paraId="1AB545E0" w14:textId="77777777" w:rsidR="00386AD1" w:rsidRDefault="00386AD1" w:rsidP="00386AD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Jul.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He was excommunicated in his absence, having repeatedly failed to appear.</w:t>
      </w:r>
    </w:p>
    <w:p w14:paraId="374672A0" w14:textId="77777777" w:rsidR="00386AD1" w:rsidRDefault="00386AD1" w:rsidP="00386AD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(ibid.)</w:t>
      </w:r>
    </w:p>
    <w:p w14:paraId="24A82C35" w14:textId="77777777" w:rsidR="00386AD1" w:rsidRDefault="00386AD1" w:rsidP="00386AD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2B4BD0D" w14:textId="77777777" w:rsidR="00386AD1" w:rsidRDefault="00386AD1" w:rsidP="00386AD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AC586B8" w14:textId="77777777" w:rsidR="00386AD1" w:rsidRDefault="00386AD1" w:rsidP="00386AD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January 2022</w:t>
      </w:r>
    </w:p>
    <w:p w14:paraId="2E21B13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F4EFBA" w14:textId="77777777" w:rsidR="00386AD1" w:rsidRDefault="00386AD1" w:rsidP="009139A6">
      <w:r>
        <w:separator/>
      </w:r>
    </w:p>
  </w:endnote>
  <w:endnote w:type="continuationSeparator" w:id="0">
    <w:p w14:paraId="06B58C13" w14:textId="77777777" w:rsidR="00386AD1" w:rsidRDefault="00386AD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1851E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358E3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CA22C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98B7FD" w14:textId="77777777" w:rsidR="00386AD1" w:rsidRDefault="00386AD1" w:rsidP="009139A6">
      <w:r>
        <w:separator/>
      </w:r>
    </w:p>
  </w:footnote>
  <w:footnote w:type="continuationSeparator" w:id="0">
    <w:p w14:paraId="4CE7E264" w14:textId="77777777" w:rsidR="00386AD1" w:rsidRDefault="00386AD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E104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97EA7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68607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AD1"/>
    <w:rsid w:val="000666E0"/>
    <w:rsid w:val="002510B7"/>
    <w:rsid w:val="00386AD1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77F489"/>
  <w15:chartTrackingRefBased/>
  <w15:docId w15:val="{DF213C94-4028-4DDB-8CF9-B8216A89B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76</Words>
  <Characters>438</Characters>
  <Application>Microsoft Office Word</Application>
  <DocSecurity>0</DocSecurity>
  <Lines>3</Lines>
  <Paragraphs>1</Paragraphs>
  <ScaleCrop>false</ScaleCrop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2022-02-06T08:31:00Z</dcterms:created>
  <dcterms:modified xsi:type="dcterms:W3CDTF">2022-02-06T08:32:00Z</dcterms:modified>
</cp:coreProperties>
</file>