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E90" w:rsidRPr="00A71C1B" w:rsidRDefault="00B20E90" w:rsidP="00B20E9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  <w:u w:val="single"/>
        </w:rPr>
        <w:t>Thomas MUNDEN</w:t>
      </w:r>
      <w:r w:rsidRPr="00A71C1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71C1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71C1B">
        <w:rPr>
          <w:rFonts w:ascii="Times New Roman" w:hAnsi="Times New Roman" w:cs="Times New Roman"/>
          <w:sz w:val="24"/>
          <w:szCs w:val="24"/>
        </w:rPr>
        <w:t>fl.1506-7)</w:t>
      </w:r>
    </w:p>
    <w:p w:rsidR="00B20E90" w:rsidRPr="00A71C1B" w:rsidRDefault="00B20E90" w:rsidP="00B20E9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of Kingsnorth, Kent.</w:t>
      </w:r>
    </w:p>
    <w:p w:rsidR="00B20E90" w:rsidRPr="00A71C1B" w:rsidRDefault="00B20E90" w:rsidP="00B20E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0E90" w:rsidRPr="00A71C1B" w:rsidRDefault="00B20E90" w:rsidP="00B20E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0E90" w:rsidRPr="00A71C1B" w:rsidRDefault="00B20E90" w:rsidP="00B20E9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 xml:space="preserve">         1506-7</w:t>
      </w:r>
      <w:r w:rsidRPr="00A71C1B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B20E90" w:rsidRPr="00A71C1B" w:rsidRDefault="00B20E90" w:rsidP="00B20E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0E90" w:rsidRPr="00A71C1B" w:rsidRDefault="00B20E90" w:rsidP="00B20E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0E90" w:rsidRPr="00A71C1B" w:rsidRDefault="00B20E90" w:rsidP="00B20E9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19 March 2016</w:t>
      </w:r>
    </w:p>
    <w:p w:rsidR="006B2F86" w:rsidRPr="00E71FC3" w:rsidRDefault="00B20E9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E90" w:rsidRDefault="00B20E90" w:rsidP="00E71FC3">
      <w:pPr>
        <w:spacing w:after="0" w:line="240" w:lineRule="auto"/>
      </w:pPr>
      <w:r>
        <w:separator/>
      </w:r>
    </w:p>
  </w:endnote>
  <w:endnote w:type="continuationSeparator" w:id="0">
    <w:p w:rsidR="00B20E90" w:rsidRDefault="00B20E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E90" w:rsidRDefault="00B20E90" w:rsidP="00E71FC3">
      <w:pPr>
        <w:spacing w:after="0" w:line="240" w:lineRule="auto"/>
      </w:pPr>
      <w:r>
        <w:separator/>
      </w:r>
    </w:p>
  </w:footnote>
  <w:footnote w:type="continuationSeparator" w:id="0">
    <w:p w:rsidR="00B20E90" w:rsidRDefault="00B20E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E90"/>
    <w:rsid w:val="00AB52E8"/>
    <w:rsid w:val="00B16D3F"/>
    <w:rsid w:val="00B20E9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8AF2E0-5539-43C6-86B5-2D66062EC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2016-03-24T20:36:00Z</dcterms:created>
  <dcterms:modified xsi:type="dcterms:W3CDTF">2016-03-24T20:36:00Z</dcterms:modified>
</cp:coreProperties>
</file>