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D25" w:rsidRDefault="003D4D25" w:rsidP="003D4D25">
      <w:pPr>
        <w:pStyle w:val="NoSpacing"/>
      </w:pPr>
      <w:r>
        <w:rPr>
          <w:u w:val="single"/>
        </w:rPr>
        <w:t>Richard MUNDEN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3D4D25" w:rsidRDefault="003D4D25" w:rsidP="003D4D25">
      <w:pPr>
        <w:pStyle w:val="NoSpacing"/>
      </w:pPr>
      <w:r>
        <w:t>of Canterbury.</w:t>
      </w:r>
    </w:p>
    <w:p w:rsidR="003D4D25" w:rsidRDefault="003D4D25" w:rsidP="003D4D25">
      <w:pPr>
        <w:pStyle w:val="NoSpacing"/>
      </w:pPr>
    </w:p>
    <w:p w:rsidR="003D4D25" w:rsidRDefault="003D4D25" w:rsidP="003D4D25">
      <w:pPr>
        <w:pStyle w:val="NoSpacing"/>
      </w:pPr>
    </w:p>
    <w:p w:rsidR="003D4D25" w:rsidRDefault="003D4D25" w:rsidP="003D4D25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p.362)</w:t>
      </w:r>
    </w:p>
    <w:p w:rsidR="003D4D25" w:rsidRDefault="003D4D25" w:rsidP="003D4D25">
      <w:pPr>
        <w:pStyle w:val="NoSpacing"/>
      </w:pPr>
    </w:p>
    <w:p w:rsidR="003D4D25" w:rsidRDefault="003D4D25" w:rsidP="003D4D25">
      <w:pPr>
        <w:pStyle w:val="NoSpacing"/>
      </w:pPr>
    </w:p>
    <w:p w:rsidR="006B2F86" w:rsidRPr="003D4D25" w:rsidRDefault="003D4D25" w:rsidP="003D4D25">
      <w:pPr>
        <w:pStyle w:val="NoSpacing"/>
      </w:pPr>
      <w:r>
        <w:t>18 October 2016</w:t>
      </w:r>
      <w:bookmarkStart w:id="0" w:name="_GoBack"/>
      <w:bookmarkEnd w:id="0"/>
    </w:p>
    <w:sectPr w:rsidR="006B2F86" w:rsidRPr="003D4D2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D25" w:rsidRDefault="003D4D25" w:rsidP="00E71FC3">
      <w:pPr>
        <w:spacing w:after="0" w:line="240" w:lineRule="auto"/>
      </w:pPr>
      <w:r>
        <w:separator/>
      </w:r>
    </w:p>
  </w:endnote>
  <w:endnote w:type="continuationSeparator" w:id="0">
    <w:p w:rsidR="003D4D25" w:rsidRDefault="003D4D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D25" w:rsidRDefault="003D4D25" w:rsidP="00E71FC3">
      <w:pPr>
        <w:spacing w:after="0" w:line="240" w:lineRule="auto"/>
      </w:pPr>
      <w:r>
        <w:separator/>
      </w:r>
    </w:p>
  </w:footnote>
  <w:footnote w:type="continuationSeparator" w:id="0">
    <w:p w:rsidR="003D4D25" w:rsidRDefault="003D4D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D25"/>
    <w:rsid w:val="001A7C09"/>
    <w:rsid w:val="003D4D2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A569A"/>
  <w15:chartTrackingRefBased/>
  <w15:docId w15:val="{A11B896C-711E-43B5-9976-7BCDD159C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2016-10-18T20:36:00Z</dcterms:created>
  <dcterms:modified xsi:type="dcterms:W3CDTF">2016-10-18T20:38:00Z</dcterms:modified>
</cp:coreProperties>
</file>