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956211" w14:textId="234E0598" w:rsidR="006B2F86" w:rsidRDefault="00B57C09" w:rsidP="00E71FC3">
      <w:pPr>
        <w:pStyle w:val="NoSpacing"/>
      </w:pPr>
      <w:r>
        <w:rPr>
          <w:u w:val="single"/>
        </w:rPr>
        <w:t>Alice MUNDEN</w:t>
      </w:r>
      <w:r>
        <w:t xml:space="preserve">   </w:t>
      </w:r>
      <w:proofErr w:type="gramStart"/>
      <w:r>
        <w:t xml:space="preserve">   (</w:t>
      </w:r>
      <w:proofErr w:type="gramEnd"/>
      <w:r>
        <w:t>fl.1451)</w:t>
      </w:r>
    </w:p>
    <w:p w14:paraId="033958E3" w14:textId="3A112FA7" w:rsidR="00B57C09" w:rsidRDefault="00B57C09" w:rsidP="00E71FC3">
      <w:pPr>
        <w:pStyle w:val="NoSpacing"/>
      </w:pPr>
      <w:r>
        <w:t>of Canterbury.</w:t>
      </w:r>
    </w:p>
    <w:p w14:paraId="405DDB3B" w14:textId="6BB03DCC" w:rsidR="00B57C09" w:rsidRDefault="00B57C09" w:rsidP="00E71FC3">
      <w:pPr>
        <w:pStyle w:val="NoSpacing"/>
      </w:pPr>
    </w:p>
    <w:p w14:paraId="633FB35E" w14:textId="1DD10B85" w:rsidR="00B57C09" w:rsidRDefault="00B57C09" w:rsidP="00E71FC3">
      <w:pPr>
        <w:pStyle w:val="NoSpacing"/>
      </w:pPr>
    </w:p>
    <w:p w14:paraId="77B3B625" w14:textId="23C7A478" w:rsidR="00B57C09" w:rsidRDefault="00B57C09" w:rsidP="00E71FC3">
      <w:pPr>
        <w:pStyle w:val="NoSpacing"/>
      </w:pPr>
      <w:r>
        <w:t xml:space="preserve">Daughter of Nicholas </w:t>
      </w:r>
      <w:proofErr w:type="spellStart"/>
      <w:r>
        <w:t>Munden</w:t>
      </w:r>
      <w:proofErr w:type="spellEnd"/>
      <w:r>
        <w:t>(q.v.).   (Cowper p.123)</w:t>
      </w:r>
    </w:p>
    <w:p w14:paraId="3CFD611E" w14:textId="75312298" w:rsidR="00B57C09" w:rsidRDefault="00B57C09" w:rsidP="00E71FC3">
      <w:pPr>
        <w:pStyle w:val="NoSpacing"/>
      </w:pPr>
      <w:r>
        <w:t xml:space="preserve">= Thomas </w:t>
      </w:r>
      <w:proofErr w:type="spellStart"/>
      <w:r>
        <w:t>Glasyare</w:t>
      </w:r>
      <w:proofErr w:type="spellEnd"/>
      <w:r>
        <w:t>, mason(q.v.).   (ibid.)</w:t>
      </w:r>
    </w:p>
    <w:p w14:paraId="79092038" w14:textId="6E26000C" w:rsidR="00B57C09" w:rsidRDefault="00B57C09" w:rsidP="00E71FC3">
      <w:pPr>
        <w:pStyle w:val="NoSpacing"/>
      </w:pPr>
    </w:p>
    <w:p w14:paraId="42DCC85E" w14:textId="2AFF894E" w:rsidR="00B57C09" w:rsidRDefault="00B57C09" w:rsidP="00E71FC3">
      <w:pPr>
        <w:pStyle w:val="NoSpacing"/>
      </w:pPr>
    </w:p>
    <w:p w14:paraId="28432FEE" w14:textId="3ED7D745" w:rsidR="00B57C09" w:rsidRPr="00B57C09" w:rsidRDefault="00B57C09" w:rsidP="00E71FC3">
      <w:pPr>
        <w:pStyle w:val="NoSpacing"/>
      </w:pPr>
      <w:r>
        <w:t>14 August 2018</w:t>
      </w:r>
      <w:bookmarkStart w:id="0" w:name="_GoBack"/>
      <w:bookmarkEnd w:id="0"/>
    </w:p>
    <w:sectPr w:rsidR="00B57C09" w:rsidRPr="00B57C0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393BC" w14:textId="77777777" w:rsidR="00B57C09" w:rsidRDefault="00B57C09" w:rsidP="00E71FC3">
      <w:pPr>
        <w:spacing w:after="0" w:line="240" w:lineRule="auto"/>
      </w:pPr>
      <w:r>
        <w:separator/>
      </w:r>
    </w:p>
  </w:endnote>
  <w:endnote w:type="continuationSeparator" w:id="0">
    <w:p w14:paraId="519B27E4" w14:textId="77777777" w:rsidR="00B57C09" w:rsidRDefault="00B57C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3D9C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FF022" w14:textId="77777777" w:rsidR="00B57C09" w:rsidRDefault="00B57C09" w:rsidP="00E71FC3">
      <w:pPr>
        <w:spacing w:after="0" w:line="240" w:lineRule="auto"/>
      </w:pPr>
      <w:r>
        <w:separator/>
      </w:r>
    </w:p>
  </w:footnote>
  <w:footnote w:type="continuationSeparator" w:id="0">
    <w:p w14:paraId="0563D333" w14:textId="77777777" w:rsidR="00B57C09" w:rsidRDefault="00B57C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C09"/>
    <w:rsid w:val="001A7C09"/>
    <w:rsid w:val="00577BD5"/>
    <w:rsid w:val="00656CBA"/>
    <w:rsid w:val="006A1F77"/>
    <w:rsid w:val="00733BE7"/>
    <w:rsid w:val="00AB52E8"/>
    <w:rsid w:val="00B16D3F"/>
    <w:rsid w:val="00B57C09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5E15B"/>
  <w15:chartTrackingRefBased/>
  <w15:docId w15:val="{A1E3A85A-258C-4EFE-900E-BCEEB0D63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2018-08-14T20:13:00Z</dcterms:created>
  <dcterms:modified xsi:type="dcterms:W3CDTF">2018-08-14T20:23:00Z</dcterms:modified>
</cp:coreProperties>
</file>