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C002F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MUNDEFORD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fl.1428-38)</w:t>
      </w:r>
    </w:p>
    <w:p w14:paraId="3DBFCBBD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Vicar of the church of All Saints, South Lynn, Norfolk.</w:t>
      </w:r>
    </w:p>
    <w:p w14:paraId="01F7E223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</w:p>
    <w:p w14:paraId="1DAB0F57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</w:p>
    <w:p w14:paraId="4678400B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1428-38</w:t>
      </w:r>
      <w:r>
        <w:rPr>
          <w:color w:val="333333"/>
          <w:shd w:val="clear" w:color="auto" w:fill="FFFFFF"/>
        </w:rPr>
        <w:tab/>
        <w:t>He was the Vicar.</w:t>
      </w:r>
    </w:p>
    <w:p w14:paraId="0E3DC2C3" w14:textId="77777777" w:rsidR="00361260" w:rsidRDefault="00361260" w:rsidP="00361260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 and Half: South Lynn',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8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541-548.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http://www.british-history.ac.uk/topographical-hist-norfolk/vol8/pp541-548 [accessed 11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7265615E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</w:p>
    <w:p w14:paraId="36554BA2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</w:p>
    <w:p w14:paraId="014362B1" w14:textId="77777777" w:rsidR="00361260" w:rsidRDefault="00361260" w:rsidP="00361260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11 April 2019</w:t>
      </w:r>
    </w:p>
    <w:p w14:paraId="19622021" w14:textId="77777777" w:rsidR="006B2F86" w:rsidRPr="00E71FC3" w:rsidRDefault="00361260" w:rsidP="00E71FC3">
      <w:pPr>
        <w:pStyle w:val="NoSpacing"/>
      </w:pPr>
      <w:bookmarkStart w:id="0" w:name="_GoBack"/>
      <w:bookmarkEnd w:id="0"/>
    </w:p>
    <w:sectPr w:rsidR="006B2F86" w:rsidRPr="00E71FC3" w:rsidSect="00361260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44BCD" w14:textId="77777777" w:rsidR="00361260" w:rsidRDefault="00361260" w:rsidP="00E71FC3">
      <w:pPr>
        <w:spacing w:after="0" w:line="240" w:lineRule="auto"/>
      </w:pPr>
      <w:r>
        <w:separator/>
      </w:r>
    </w:p>
  </w:endnote>
  <w:endnote w:type="continuationSeparator" w:id="0">
    <w:p w14:paraId="0A346EF3" w14:textId="77777777" w:rsidR="00361260" w:rsidRDefault="003612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7C1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74C5B" w14:textId="77777777" w:rsidR="00361260" w:rsidRDefault="00361260" w:rsidP="00E71FC3">
      <w:pPr>
        <w:spacing w:after="0" w:line="240" w:lineRule="auto"/>
      </w:pPr>
      <w:r>
        <w:separator/>
      </w:r>
    </w:p>
  </w:footnote>
  <w:footnote w:type="continuationSeparator" w:id="0">
    <w:p w14:paraId="0DDA0040" w14:textId="77777777" w:rsidR="00361260" w:rsidRDefault="003612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60"/>
    <w:rsid w:val="001A7C09"/>
    <w:rsid w:val="0036126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8B7E"/>
  <w15:chartTrackingRefBased/>
  <w15:docId w15:val="{B89B7AB7-236A-4F34-8C24-B267CB58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3612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2019-04-30T19:05:00Z</dcterms:created>
  <dcterms:modified xsi:type="dcterms:W3CDTF">2019-04-30T19:06:00Z</dcterms:modified>
</cp:coreProperties>
</file>