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3008" w:rsidRPr="00A71C1B" w:rsidRDefault="001F3008" w:rsidP="001F300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71C1B">
        <w:rPr>
          <w:rFonts w:ascii="Times New Roman" w:hAnsi="Times New Roman" w:cs="Times New Roman"/>
          <w:sz w:val="24"/>
          <w:szCs w:val="24"/>
          <w:u w:val="single"/>
        </w:rPr>
        <w:t>William MUNDE</w:t>
      </w:r>
      <w:r w:rsidRPr="00A71C1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A71C1B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A71C1B">
        <w:rPr>
          <w:rFonts w:ascii="Times New Roman" w:hAnsi="Times New Roman" w:cs="Times New Roman"/>
          <w:sz w:val="24"/>
          <w:szCs w:val="24"/>
        </w:rPr>
        <w:t>fl.1474)</w:t>
      </w:r>
    </w:p>
    <w:p w:rsidR="001F3008" w:rsidRPr="00A71C1B" w:rsidRDefault="001F3008" w:rsidP="001F300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71C1B">
        <w:rPr>
          <w:rFonts w:ascii="Times New Roman" w:hAnsi="Times New Roman" w:cs="Times New Roman"/>
          <w:sz w:val="24"/>
          <w:szCs w:val="24"/>
        </w:rPr>
        <w:t>of River, Kent.</w:t>
      </w:r>
    </w:p>
    <w:p w:rsidR="001F3008" w:rsidRPr="00A71C1B" w:rsidRDefault="001F3008" w:rsidP="001F30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F3008" w:rsidRPr="00A71C1B" w:rsidRDefault="001F3008" w:rsidP="001F30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F3008" w:rsidRPr="00A71C1B" w:rsidRDefault="001F3008" w:rsidP="001F300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71C1B">
        <w:rPr>
          <w:rFonts w:ascii="Times New Roman" w:hAnsi="Times New Roman" w:cs="Times New Roman"/>
          <w:sz w:val="24"/>
          <w:szCs w:val="24"/>
        </w:rPr>
        <w:tab/>
        <w:t>1474</w:t>
      </w:r>
      <w:r w:rsidRPr="00A71C1B">
        <w:rPr>
          <w:rFonts w:ascii="Times New Roman" w:hAnsi="Times New Roman" w:cs="Times New Roman"/>
          <w:sz w:val="24"/>
          <w:szCs w:val="24"/>
        </w:rPr>
        <w:tab/>
        <w:t>He made his Will.  (</w:t>
      </w:r>
      <w:proofErr w:type="spellStart"/>
      <w:r w:rsidRPr="00A71C1B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A71C1B">
        <w:rPr>
          <w:rFonts w:ascii="Times New Roman" w:hAnsi="Times New Roman" w:cs="Times New Roman"/>
          <w:sz w:val="24"/>
          <w:szCs w:val="24"/>
        </w:rPr>
        <w:t xml:space="preserve"> p.340)</w:t>
      </w:r>
    </w:p>
    <w:p w:rsidR="001F3008" w:rsidRPr="00A71C1B" w:rsidRDefault="001F3008" w:rsidP="001F30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F3008" w:rsidRPr="00A71C1B" w:rsidRDefault="001F3008" w:rsidP="001F30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F3008" w:rsidRPr="00A71C1B" w:rsidRDefault="001F3008" w:rsidP="001F300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71C1B">
        <w:rPr>
          <w:rFonts w:ascii="Times New Roman" w:hAnsi="Times New Roman" w:cs="Times New Roman"/>
          <w:sz w:val="24"/>
          <w:szCs w:val="24"/>
        </w:rPr>
        <w:t>19 March 2016</w:t>
      </w:r>
    </w:p>
    <w:p w:rsidR="006B2F86" w:rsidRPr="00E71FC3" w:rsidRDefault="001F300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3008" w:rsidRDefault="001F3008" w:rsidP="00E71FC3">
      <w:pPr>
        <w:spacing w:after="0" w:line="240" w:lineRule="auto"/>
      </w:pPr>
      <w:r>
        <w:separator/>
      </w:r>
    </w:p>
  </w:endnote>
  <w:endnote w:type="continuationSeparator" w:id="0">
    <w:p w:rsidR="001F3008" w:rsidRDefault="001F300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3008" w:rsidRDefault="001F3008" w:rsidP="00E71FC3">
      <w:pPr>
        <w:spacing w:after="0" w:line="240" w:lineRule="auto"/>
      </w:pPr>
      <w:r>
        <w:separator/>
      </w:r>
    </w:p>
  </w:footnote>
  <w:footnote w:type="continuationSeparator" w:id="0">
    <w:p w:rsidR="001F3008" w:rsidRDefault="001F300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008"/>
    <w:rsid w:val="001F300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806EED-1336-433D-8189-C7E29CA10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2016-03-24T19:51:00Z</dcterms:created>
  <dcterms:modified xsi:type="dcterms:W3CDTF">2016-03-24T19:52:00Z</dcterms:modified>
</cp:coreProperties>
</file>