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William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fl.1492)</w:t>
      </w: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Pluckley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1492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203F" w:rsidRPr="00A71C1B" w:rsidRDefault="002F203F" w:rsidP="002F20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E71FC3" w:rsidRDefault="002F203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03F" w:rsidRDefault="002F203F" w:rsidP="00E71FC3">
      <w:pPr>
        <w:spacing w:after="0" w:line="240" w:lineRule="auto"/>
      </w:pPr>
      <w:r>
        <w:separator/>
      </w:r>
    </w:p>
  </w:endnote>
  <w:endnote w:type="continuationSeparator" w:id="0">
    <w:p w:rsidR="002F203F" w:rsidRDefault="002F20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03F" w:rsidRDefault="002F203F" w:rsidP="00E71FC3">
      <w:pPr>
        <w:spacing w:after="0" w:line="240" w:lineRule="auto"/>
      </w:pPr>
      <w:r>
        <w:separator/>
      </w:r>
    </w:p>
  </w:footnote>
  <w:footnote w:type="continuationSeparator" w:id="0">
    <w:p w:rsidR="002F203F" w:rsidRDefault="002F20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3F"/>
    <w:rsid w:val="002F203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E9FCA5-0BA9-4D07-9180-1CD9174A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2016-03-24T19:58:00Z</dcterms:created>
  <dcterms:modified xsi:type="dcterms:W3CDTF">2016-03-24T19:58:00Z</dcterms:modified>
</cp:coreProperties>
</file>