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C0E" w:rsidRPr="00A71C1B" w:rsidRDefault="00FD0C0E" w:rsidP="00FD0C0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William MUNDE</w:t>
      </w:r>
      <w:r w:rsidRPr="00A71C1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fl.1489)</w:t>
      </w:r>
    </w:p>
    <w:p w:rsidR="00FD0C0E" w:rsidRPr="00A71C1B" w:rsidRDefault="00FD0C0E" w:rsidP="00FD0C0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Newenton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>, Kent. Ironmonger.</w:t>
      </w:r>
    </w:p>
    <w:p w:rsidR="00FD0C0E" w:rsidRPr="00A71C1B" w:rsidRDefault="00FD0C0E" w:rsidP="00FD0C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0C0E" w:rsidRPr="00A71C1B" w:rsidRDefault="00FD0C0E" w:rsidP="00FD0C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0C0E" w:rsidRPr="00A71C1B" w:rsidRDefault="00FD0C0E" w:rsidP="00FD0C0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ab/>
        <w:t>1489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FD0C0E" w:rsidRPr="00A71C1B" w:rsidRDefault="00FD0C0E" w:rsidP="00FD0C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0C0E" w:rsidRPr="00A71C1B" w:rsidRDefault="00FD0C0E" w:rsidP="00FD0C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0C0E" w:rsidRPr="00A71C1B" w:rsidRDefault="00FD0C0E" w:rsidP="00FD0C0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E71FC3" w:rsidRDefault="00FD0C0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C0E" w:rsidRDefault="00FD0C0E" w:rsidP="00E71FC3">
      <w:pPr>
        <w:spacing w:after="0" w:line="240" w:lineRule="auto"/>
      </w:pPr>
      <w:r>
        <w:separator/>
      </w:r>
    </w:p>
  </w:endnote>
  <w:endnote w:type="continuationSeparator" w:id="0">
    <w:p w:rsidR="00FD0C0E" w:rsidRDefault="00FD0C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C0E" w:rsidRDefault="00FD0C0E" w:rsidP="00E71FC3">
      <w:pPr>
        <w:spacing w:after="0" w:line="240" w:lineRule="auto"/>
      </w:pPr>
      <w:r>
        <w:separator/>
      </w:r>
    </w:p>
  </w:footnote>
  <w:footnote w:type="continuationSeparator" w:id="0">
    <w:p w:rsidR="00FD0C0E" w:rsidRDefault="00FD0C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C0E"/>
    <w:rsid w:val="00AB52E8"/>
    <w:rsid w:val="00B16D3F"/>
    <w:rsid w:val="00E71FC3"/>
    <w:rsid w:val="00EF4813"/>
    <w:rsid w:val="00FD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166561-7A00-4EAF-942C-447DB762D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2016-03-24T19:52:00Z</dcterms:created>
  <dcterms:modified xsi:type="dcterms:W3CDTF">2016-03-24T19:53:00Z</dcterms:modified>
</cp:coreProperties>
</file>