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3A7" w:rsidRPr="00A71C1B" w:rsidRDefault="003103A7" w:rsidP="003103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William MUNDE</w:t>
      </w:r>
      <w:r w:rsidRPr="00A71C1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fl.1469-70)</w:t>
      </w:r>
    </w:p>
    <w:p w:rsidR="003103A7" w:rsidRPr="00A71C1B" w:rsidRDefault="003103A7" w:rsidP="003103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of Broomfield, Kent.</w:t>
      </w:r>
    </w:p>
    <w:p w:rsidR="003103A7" w:rsidRPr="00A71C1B" w:rsidRDefault="003103A7" w:rsidP="00310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3A7" w:rsidRPr="00A71C1B" w:rsidRDefault="003103A7" w:rsidP="00310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3A7" w:rsidRPr="00A71C1B" w:rsidRDefault="003103A7" w:rsidP="003103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 xml:space="preserve">        1469-70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3103A7" w:rsidRPr="00A71C1B" w:rsidRDefault="003103A7" w:rsidP="00310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3A7" w:rsidRPr="00A71C1B" w:rsidRDefault="003103A7" w:rsidP="00310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3A7" w:rsidRPr="00A71C1B" w:rsidRDefault="003103A7" w:rsidP="003103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E71FC3" w:rsidRDefault="003103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3A7" w:rsidRDefault="003103A7" w:rsidP="00E71FC3">
      <w:pPr>
        <w:spacing w:after="0" w:line="240" w:lineRule="auto"/>
      </w:pPr>
      <w:r>
        <w:separator/>
      </w:r>
    </w:p>
  </w:endnote>
  <w:endnote w:type="continuationSeparator" w:id="0">
    <w:p w:rsidR="003103A7" w:rsidRDefault="003103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3A7" w:rsidRDefault="003103A7" w:rsidP="00E71FC3">
      <w:pPr>
        <w:spacing w:after="0" w:line="240" w:lineRule="auto"/>
      </w:pPr>
      <w:r>
        <w:separator/>
      </w:r>
    </w:p>
  </w:footnote>
  <w:footnote w:type="continuationSeparator" w:id="0">
    <w:p w:rsidR="003103A7" w:rsidRDefault="003103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3A7"/>
    <w:rsid w:val="003103A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DB6CD-5218-4373-B5AF-97C6EBE8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2016-03-24T19:47:00Z</dcterms:created>
  <dcterms:modified xsi:type="dcterms:W3CDTF">2016-03-24T19:47:00Z</dcterms:modified>
</cp:coreProperties>
</file>