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  <w:u w:val="single"/>
        </w:rPr>
        <w:t>Walter MUNDE</w:t>
      </w:r>
      <w:r w:rsidRPr="00A71C1B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71C1B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71C1B">
        <w:rPr>
          <w:rFonts w:ascii="Times New Roman" w:hAnsi="Times New Roman" w:cs="Times New Roman"/>
          <w:sz w:val="24"/>
          <w:szCs w:val="24"/>
        </w:rPr>
        <w:t>fl.1504)</w:t>
      </w:r>
    </w:p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Pluckley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>, Kent.</w:t>
      </w:r>
    </w:p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ab/>
        <w:t>1504</w:t>
      </w:r>
      <w:r w:rsidRPr="00A71C1B">
        <w:rPr>
          <w:rFonts w:ascii="Times New Roman" w:hAnsi="Times New Roman" w:cs="Times New Roman"/>
          <w:sz w:val="24"/>
          <w:szCs w:val="24"/>
        </w:rPr>
        <w:tab/>
        <w:t>He made his Will.  (</w:t>
      </w:r>
      <w:proofErr w:type="spellStart"/>
      <w:r w:rsidRPr="00A71C1B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71C1B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1721" w:rsidRPr="00A71C1B" w:rsidRDefault="00111721" w:rsidP="001117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71C1B">
        <w:rPr>
          <w:rFonts w:ascii="Times New Roman" w:hAnsi="Times New Roman" w:cs="Times New Roman"/>
          <w:sz w:val="24"/>
          <w:szCs w:val="24"/>
        </w:rPr>
        <w:t>13 March 2016</w:t>
      </w:r>
    </w:p>
    <w:p w:rsidR="006B2F86" w:rsidRPr="00E71FC3" w:rsidRDefault="0011172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721" w:rsidRDefault="00111721" w:rsidP="00E71FC3">
      <w:pPr>
        <w:spacing w:after="0" w:line="240" w:lineRule="auto"/>
      </w:pPr>
      <w:r>
        <w:separator/>
      </w:r>
    </w:p>
  </w:endnote>
  <w:endnote w:type="continuationSeparator" w:id="0">
    <w:p w:rsidR="00111721" w:rsidRDefault="001117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721" w:rsidRDefault="00111721" w:rsidP="00E71FC3">
      <w:pPr>
        <w:spacing w:after="0" w:line="240" w:lineRule="auto"/>
      </w:pPr>
      <w:r>
        <w:separator/>
      </w:r>
    </w:p>
  </w:footnote>
  <w:footnote w:type="continuationSeparator" w:id="0">
    <w:p w:rsidR="00111721" w:rsidRDefault="001117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721"/>
    <w:rsid w:val="0011172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BEB672-49B9-459A-997C-EB96AB0B7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2016-03-24T19:46:00Z</dcterms:created>
  <dcterms:modified xsi:type="dcterms:W3CDTF">2016-03-24T19:46:00Z</dcterms:modified>
</cp:coreProperties>
</file>