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2A9" w:rsidRPr="00A71C1B" w:rsidRDefault="000072A9" w:rsidP="000072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  <w:u w:val="single"/>
        </w:rPr>
        <w:t>Thomas MUNDE</w:t>
      </w:r>
      <w:r w:rsidRPr="00A71C1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A71C1B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71C1B">
        <w:rPr>
          <w:rFonts w:ascii="Times New Roman" w:hAnsi="Times New Roman" w:cs="Times New Roman"/>
          <w:sz w:val="24"/>
          <w:szCs w:val="24"/>
        </w:rPr>
        <w:t>fl.1499)</w:t>
      </w:r>
    </w:p>
    <w:p w:rsidR="000072A9" w:rsidRPr="00A71C1B" w:rsidRDefault="000072A9" w:rsidP="000072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A71C1B">
        <w:rPr>
          <w:rFonts w:ascii="Times New Roman" w:hAnsi="Times New Roman" w:cs="Times New Roman"/>
          <w:sz w:val="24"/>
          <w:szCs w:val="24"/>
        </w:rPr>
        <w:t>Pluckley</w:t>
      </w:r>
      <w:proofErr w:type="spellEnd"/>
      <w:r w:rsidRPr="00A71C1B">
        <w:rPr>
          <w:rFonts w:ascii="Times New Roman" w:hAnsi="Times New Roman" w:cs="Times New Roman"/>
          <w:sz w:val="24"/>
          <w:szCs w:val="24"/>
        </w:rPr>
        <w:t>, Kent.</w:t>
      </w:r>
    </w:p>
    <w:p w:rsidR="000072A9" w:rsidRPr="00A71C1B" w:rsidRDefault="000072A9" w:rsidP="000072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72A9" w:rsidRPr="00A71C1B" w:rsidRDefault="000072A9" w:rsidP="000072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72A9" w:rsidRPr="00A71C1B" w:rsidRDefault="000072A9" w:rsidP="000072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ab/>
        <w:t>1499</w:t>
      </w:r>
      <w:r w:rsidRPr="00A71C1B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A71C1B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A71C1B">
        <w:rPr>
          <w:rFonts w:ascii="Times New Roman" w:hAnsi="Times New Roman" w:cs="Times New Roman"/>
          <w:sz w:val="24"/>
          <w:szCs w:val="24"/>
        </w:rPr>
        <w:t xml:space="preserve"> p.340)</w:t>
      </w:r>
    </w:p>
    <w:p w:rsidR="000072A9" w:rsidRPr="00A71C1B" w:rsidRDefault="000072A9" w:rsidP="000072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72A9" w:rsidRPr="00A71C1B" w:rsidRDefault="000072A9" w:rsidP="000072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72A9" w:rsidRPr="00A71C1B" w:rsidRDefault="000072A9" w:rsidP="000072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>13 March 2016</w:t>
      </w:r>
    </w:p>
    <w:p w:rsidR="006B2F86" w:rsidRPr="00E71FC3" w:rsidRDefault="000072A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2A9" w:rsidRDefault="000072A9" w:rsidP="00E71FC3">
      <w:pPr>
        <w:spacing w:after="0" w:line="240" w:lineRule="auto"/>
      </w:pPr>
      <w:r>
        <w:separator/>
      </w:r>
    </w:p>
  </w:endnote>
  <w:endnote w:type="continuationSeparator" w:id="0">
    <w:p w:rsidR="000072A9" w:rsidRDefault="000072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2A9" w:rsidRDefault="000072A9" w:rsidP="00E71FC3">
      <w:pPr>
        <w:spacing w:after="0" w:line="240" w:lineRule="auto"/>
      </w:pPr>
      <w:r>
        <w:separator/>
      </w:r>
    </w:p>
  </w:footnote>
  <w:footnote w:type="continuationSeparator" w:id="0">
    <w:p w:rsidR="000072A9" w:rsidRDefault="000072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A9"/>
    <w:rsid w:val="000072A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6D486A-E194-444E-8262-D3647D788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2016-03-24T19:45:00Z</dcterms:created>
  <dcterms:modified xsi:type="dcterms:W3CDTF">2016-03-24T19:45:00Z</dcterms:modified>
</cp:coreProperties>
</file>