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3984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MUNDE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BCD6255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Herston, Staffordshire. Yeoman.</w:t>
      </w:r>
    </w:p>
    <w:p w14:paraId="31422781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F2446C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7C4CA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FitzJohn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4856641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Abbot of the Monastery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Lilleshall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touching a debt of </w:t>
      </w:r>
    </w:p>
    <w:p w14:paraId="7CB0A287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£13 6s 8d.   (C.P.R. 1476-85 p.148)</w:t>
      </w:r>
    </w:p>
    <w:p w14:paraId="1F5809DC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7EF74B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E1BED5" w14:textId="77777777" w:rsidR="00F2238C" w:rsidRDefault="00F2238C" w:rsidP="00F223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72BA22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8335B" w14:textId="77777777" w:rsidR="00F2238C" w:rsidRDefault="00F2238C" w:rsidP="009139A6">
      <w:r>
        <w:separator/>
      </w:r>
    </w:p>
  </w:endnote>
  <w:endnote w:type="continuationSeparator" w:id="0">
    <w:p w14:paraId="519C4AB0" w14:textId="77777777" w:rsidR="00F2238C" w:rsidRDefault="00F223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1E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8E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454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E8F8" w14:textId="77777777" w:rsidR="00F2238C" w:rsidRDefault="00F2238C" w:rsidP="009139A6">
      <w:r>
        <w:separator/>
      </w:r>
    </w:p>
  </w:footnote>
  <w:footnote w:type="continuationSeparator" w:id="0">
    <w:p w14:paraId="5BF78A7A" w14:textId="77777777" w:rsidR="00F2238C" w:rsidRDefault="00F223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CF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34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A3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8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238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E79E7"/>
  <w15:chartTrackingRefBased/>
  <w15:docId w15:val="{F1F9CA6F-132F-4940-AC0E-B46690F5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2021-05-11T20:55:00Z</dcterms:created>
  <dcterms:modified xsi:type="dcterms:W3CDTF">2021-05-11T20:56:00Z</dcterms:modified>
</cp:coreProperties>
</file>