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E0D7B" w14:textId="55047EC9" w:rsidR="006B2F86" w:rsidRDefault="002F49A1" w:rsidP="00E71FC3">
      <w:pPr>
        <w:pStyle w:val="NoSpacing"/>
      </w:pPr>
      <w:r>
        <w:rPr>
          <w:u w:val="single"/>
        </w:rPr>
        <w:t>Sarah MUNDE</w:t>
      </w:r>
      <w:r>
        <w:t xml:space="preserve">   </w:t>
      </w:r>
      <w:proofErr w:type="gramStart"/>
      <w:r>
        <w:t xml:space="preserve">   (</w:t>
      </w:r>
      <w:proofErr w:type="gramEnd"/>
      <w:r>
        <w:t>fl.1404)</w:t>
      </w:r>
    </w:p>
    <w:p w14:paraId="2880C0CF" w14:textId="16782739" w:rsidR="002F49A1" w:rsidRDefault="002F49A1" w:rsidP="00E71FC3">
      <w:pPr>
        <w:pStyle w:val="NoSpacing"/>
      </w:pPr>
      <w:r>
        <w:t>of Canterbury.</w:t>
      </w:r>
    </w:p>
    <w:p w14:paraId="1A85703B" w14:textId="0C2F3598" w:rsidR="002F49A1" w:rsidRDefault="002F49A1" w:rsidP="00E71FC3">
      <w:pPr>
        <w:pStyle w:val="NoSpacing"/>
      </w:pPr>
    </w:p>
    <w:p w14:paraId="0A27B781" w14:textId="30B77494" w:rsidR="002F49A1" w:rsidRDefault="002F49A1" w:rsidP="00E71FC3">
      <w:pPr>
        <w:pStyle w:val="NoSpacing"/>
      </w:pPr>
    </w:p>
    <w:p w14:paraId="09002BC2" w14:textId="420D284F" w:rsidR="002F49A1" w:rsidRDefault="002F49A1" w:rsidP="00E71FC3">
      <w:pPr>
        <w:pStyle w:val="NoSpacing"/>
      </w:pPr>
      <w:r>
        <w:t xml:space="preserve">Daughter of William </w:t>
      </w:r>
      <w:proofErr w:type="spellStart"/>
      <w:r>
        <w:t>Munde</w:t>
      </w:r>
      <w:proofErr w:type="spellEnd"/>
      <w:r>
        <w:t>.   (Cowper p.113)</w:t>
      </w:r>
    </w:p>
    <w:p w14:paraId="0DD039BE" w14:textId="5F85FA05" w:rsidR="002F49A1" w:rsidRDefault="002F49A1" w:rsidP="00E71FC3">
      <w:pPr>
        <w:pStyle w:val="NoSpacing"/>
      </w:pPr>
      <w:r>
        <w:t xml:space="preserve">= John </w:t>
      </w:r>
      <w:proofErr w:type="spellStart"/>
      <w:r>
        <w:t>Crouche</w:t>
      </w:r>
      <w:proofErr w:type="spellEnd"/>
      <w:r>
        <w:t>, butcher(q.v.).  (ibid.)</w:t>
      </w:r>
    </w:p>
    <w:p w14:paraId="31D58894" w14:textId="67E56BC8" w:rsidR="002F49A1" w:rsidRDefault="002F49A1" w:rsidP="00E71FC3">
      <w:pPr>
        <w:pStyle w:val="NoSpacing"/>
      </w:pPr>
    </w:p>
    <w:p w14:paraId="6764C593" w14:textId="1FFC8427" w:rsidR="002F49A1" w:rsidRDefault="002F49A1" w:rsidP="00E71FC3">
      <w:pPr>
        <w:pStyle w:val="NoSpacing"/>
      </w:pPr>
    </w:p>
    <w:p w14:paraId="3566874A" w14:textId="3960E16C" w:rsidR="002F49A1" w:rsidRDefault="002F49A1" w:rsidP="00E71FC3">
      <w:pPr>
        <w:pStyle w:val="NoSpacing"/>
      </w:pPr>
    </w:p>
    <w:p w14:paraId="54B4C745" w14:textId="0220612C" w:rsidR="002F49A1" w:rsidRPr="002F49A1" w:rsidRDefault="002F49A1" w:rsidP="00E71FC3">
      <w:pPr>
        <w:pStyle w:val="NoSpacing"/>
      </w:pPr>
      <w:r>
        <w:t>5 July 2018</w:t>
      </w:r>
      <w:bookmarkStart w:id="0" w:name="_GoBack"/>
      <w:bookmarkEnd w:id="0"/>
    </w:p>
    <w:sectPr w:rsidR="002F49A1" w:rsidRPr="002F49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3B02D" w14:textId="77777777" w:rsidR="002F49A1" w:rsidRDefault="002F49A1" w:rsidP="00E71FC3">
      <w:pPr>
        <w:spacing w:after="0" w:line="240" w:lineRule="auto"/>
      </w:pPr>
      <w:r>
        <w:separator/>
      </w:r>
    </w:p>
  </w:endnote>
  <w:endnote w:type="continuationSeparator" w:id="0">
    <w:p w14:paraId="376ED5E7" w14:textId="77777777" w:rsidR="002F49A1" w:rsidRDefault="002F49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AC5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80532" w14:textId="77777777" w:rsidR="002F49A1" w:rsidRDefault="002F49A1" w:rsidP="00E71FC3">
      <w:pPr>
        <w:spacing w:after="0" w:line="240" w:lineRule="auto"/>
      </w:pPr>
      <w:r>
        <w:separator/>
      </w:r>
    </w:p>
  </w:footnote>
  <w:footnote w:type="continuationSeparator" w:id="0">
    <w:p w14:paraId="09B1F1BB" w14:textId="77777777" w:rsidR="002F49A1" w:rsidRDefault="002F49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A1"/>
    <w:rsid w:val="001A7C09"/>
    <w:rsid w:val="002F49A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F0BC"/>
  <w15:chartTrackingRefBased/>
  <w15:docId w15:val="{F721E87D-AED5-48E1-9880-348A5BD8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2018-07-05T20:37:00Z</dcterms:created>
  <dcterms:modified xsi:type="dcterms:W3CDTF">2018-07-05T20:39:00Z</dcterms:modified>
</cp:coreProperties>
</file>