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Robert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fl.1467)</w:t>
      </w: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Cranbrook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1467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850" w:rsidRPr="00A71C1B" w:rsidRDefault="00A20850" w:rsidP="00A208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A208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850" w:rsidRDefault="00A20850" w:rsidP="00E71FC3">
      <w:pPr>
        <w:spacing w:after="0" w:line="240" w:lineRule="auto"/>
      </w:pPr>
      <w:r>
        <w:separator/>
      </w:r>
    </w:p>
  </w:endnote>
  <w:endnote w:type="continuationSeparator" w:id="0">
    <w:p w:rsidR="00A20850" w:rsidRDefault="00A208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850" w:rsidRDefault="00A20850" w:rsidP="00E71FC3">
      <w:pPr>
        <w:spacing w:after="0" w:line="240" w:lineRule="auto"/>
      </w:pPr>
      <w:r>
        <w:separator/>
      </w:r>
    </w:p>
  </w:footnote>
  <w:footnote w:type="continuationSeparator" w:id="0">
    <w:p w:rsidR="00A20850" w:rsidRDefault="00A208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50"/>
    <w:rsid w:val="00A2085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0C2AB-B78D-496C-AD2F-7D899CF87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2016-03-24T19:35:00Z</dcterms:created>
  <dcterms:modified xsi:type="dcterms:W3CDTF">2016-03-24T19:36:00Z</dcterms:modified>
</cp:coreProperties>
</file>