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C8D" w:rsidRPr="00A71C1B" w:rsidRDefault="00481C8D" w:rsidP="00481C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Richard MUNDE</w:t>
      </w:r>
      <w:r w:rsidRPr="00A71C1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fl.1499)</w:t>
      </w:r>
    </w:p>
    <w:p w:rsidR="00481C8D" w:rsidRPr="00A71C1B" w:rsidRDefault="00481C8D" w:rsidP="00481C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Pluckley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>, Kent.</w:t>
      </w:r>
    </w:p>
    <w:p w:rsidR="00481C8D" w:rsidRPr="00A71C1B" w:rsidRDefault="00481C8D" w:rsidP="00481C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C8D" w:rsidRPr="00A71C1B" w:rsidRDefault="00481C8D" w:rsidP="00481C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C8D" w:rsidRPr="00A71C1B" w:rsidRDefault="00481C8D" w:rsidP="00481C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1499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481C8D" w:rsidRPr="00A71C1B" w:rsidRDefault="00481C8D" w:rsidP="00481C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C8D" w:rsidRPr="00A71C1B" w:rsidRDefault="00481C8D" w:rsidP="00481C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C8D" w:rsidRPr="00A71C1B" w:rsidRDefault="00481C8D" w:rsidP="00481C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481C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C8D" w:rsidRDefault="00481C8D" w:rsidP="00E71FC3">
      <w:pPr>
        <w:spacing w:after="0" w:line="240" w:lineRule="auto"/>
      </w:pPr>
      <w:r>
        <w:separator/>
      </w:r>
    </w:p>
  </w:endnote>
  <w:endnote w:type="continuationSeparator" w:id="0">
    <w:p w:rsidR="00481C8D" w:rsidRDefault="00481C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C8D" w:rsidRDefault="00481C8D" w:rsidP="00E71FC3">
      <w:pPr>
        <w:spacing w:after="0" w:line="240" w:lineRule="auto"/>
      </w:pPr>
      <w:r>
        <w:separator/>
      </w:r>
    </w:p>
  </w:footnote>
  <w:footnote w:type="continuationSeparator" w:id="0">
    <w:p w:rsidR="00481C8D" w:rsidRDefault="00481C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C8D"/>
    <w:rsid w:val="00481C8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77859B-64B9-4DDC-8453-59D5AD62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2016-03-24T19:35:00Z</dcterms:created>
  <dcterms:modified xsi:type="dcterms:W3CDTF">2016-03-24T19:35:00Z</dcterms:modified>
</cp:coreProperties>
</file>