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FB1" w:rsidRPr="00A71C1B" w:rsidRDefault="00323FB1" w:rsidP="00323F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Laurence MUNDE</w:t>
      </w:r>
      <w:r w:rsidRPr="00A71C1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fl.1488)</w:t>
      </w:r>
    </w:p>
    <w:p w:rsidR="00323FB1" w:rsidRPr="00A71C1B" w:rsidRDefault="00323FB1" w:rsidP="00323F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Pluckley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>, Kent.</w:t>
      </w:r>
    </w:p>
    <w:p w:rsidR="00323FB1" w:rsidRPr="00A71C1B" w:rsidRDefault="00323FB1" w:rsidP="00323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3FB1" w:rsidRPr="00A71C1B" w:rsidRDefault="00323FB1" w:rsidP="00323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3FB1" w:rsidRPr="00A71C1B" w:rsidRDefault="00323FB1" w:rsidP="00323F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ab/>
        <w:t>1488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323FB1" w:rsidRPr="00A71C1B" w:rsidRDefault="00323FB1" w:rsidP="00323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3FB1" w:rsidRPr="00A71C1B" w:rsidRDefault="00323FB1" w:rsidP="00323FB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23FB1" w:rsidRPr="00A71C1B" w:rsidRDefault="00323FB1" w:rsidP="00323FB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E71FC3" w:rsidRDefault="00323FB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FB1" w:rsidRDefault="00323FB1" w:rsidP="00E71FC3">
      <w:pPr>
        <w:spacing w:after="0" w:line="240" w:lineRule="auto"/>
      </w:pPr>
      <w:r>
        <w:separator/>
      </w:r>
    </w:p>
  </w:endnote>
  <w:endnote w:type="continuationSeparator" w:id="0">
    <w:p w:rsidR="00323FB1" w:rsidRDefault="00323FB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FB1" w:rsidRDefault="00323FB1" w:rsidP="00E71FC3">
      <w:pPr>
        <w:spacing w:after="0" w:line="240" w:lineRule="auto"/>
      </w:pPr>
      <w:r>
        <w:separator/>
      </w:r>
    </w:p>
  </w:footnote>
  <w:footnote w:type="continuationSeparator" w:id="0">
    <w:p w:rsidR="00323FB1" w:rsidRDefault="00323FB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FB1"/>
    <w:rsid w:val="00323FB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CBBC4E-86CB-4BFB-8293-496772A9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2016-03-24T19:34:00Z</dcterms:created>
  <dcterms:modified xsi:type="dcterms:W3CDTF">2016-03-24T19:34:00Z</dcterms:modified>
</cp:coreProperties>
</file>