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7543B" w14:textId="77777777" w:rsidR="00DF7084" w:rsidRDefault="00DF7084" w:rsidP="00DF7084">
      <w:pPr>
        <w:pStyle w:val="NoSpacing"/>
      </w:pPr>
      <w:r>
        <w:rPr>
          <w:u w:val="single"/>
        </w:rPr>
        <w:t>John MUNDE</w:t>
      </w:r>
      <w:r>
        <w:t xml:space="preserve">       (fl.1418)</w:t>
      </w:r>
    </w:p>
    <w:p w14:paraId="20572910" w14:textId="77777777" w:rsidR="00DF7084" w:rsidRDefault="00DF7084" w:rsidP="00DF7084">
      <w:pPr>
        <w:pStyle w:val="NoSpacing"/>
      </w:pPr>
      <w:r>
        <w:t xml:space="preserve">of </w:t>
      </w:r>
      <w:proofErr w:type="spellStart"/>
      <w:r>
        <w:t>St.Mary</w:t>
      </w:r>
      <w:proofErr w:type="spellEnd"/>
      <w:r>
        <w:t xml:space="preserve"> Cray, Kent. Fletcher.</w:t>
      </w:r>
    </w:p>
    <w:p w14:paraId="4ACF052E" w14:textId="77777777" w:rsidR="00DF7084" w:rsidRDefault="00DF7084" w:rsidP="00DF7084">
      <w:pPr>
        <w:pStyle w:val="NoSpacing"/>
      </w:pPr>
    </w:p>
    <w:p w14:paraId="0306A2A9" w14:textId="77777777" w:rsidR="00DF7084" w:rsidRDefault="00DF7084" w:rsidP="00DF7084">
      <w:pPr>
        <w:pStyle w:val="NoSpacing"/>
      </w:pPr>
    </w:p>
    <w:p w14:paraId="309AE4EB" w14:textId="77777777" w:rsidR="00DF7084" w:rsidRDefault="00DF7084" w:rsidP="00DF7084">
      <w:pPr>
        <w:pStyle w:val="NoSpacing"/>
      </w:pPr>
      <w:r>
        <w:tab/>
        <w:t>1418</w:t>
      </w:r>
      <w:r>
        <w:tab/>
        <w:t xml:space="preserve">Richard Miller(q.v.) brought a plaint of debt against him and </w:t>
      </w:r>
    </w:p>
    <w:p w14:paraId="414CD5B4" w14:textId="77777777" w:rsidR="00DF7084" w:rsidRDefault="00DF7084" w:rsidP="00DF7084">
      <w:pPr>
        <w:pStyle w:val="NoSpacing"/>
      </w:pPr>
      <w:r>
        <w:tab/>
      </w:r>
      <w:r>
        <w:tab/>
        <w:t xml:space="preserve">John </w:t>
      </w:r>
      <w:proofErr w:type="spellStart"/>
      <w:r>
        <w:t>Elkynden</w:t>
      </w:r>
      <w:proofErr w:type="spellEnd"/>
      <w:r>
        <w:t xml:space="preserve"> of </w:t>
      </w:r>
      <w:proofErr w:type="spellStart"/>
      <w:r>
        <w:t>Faukhan</w:t>
      </w:r>
      <w:proofErr w:type="spellEnd"/>
      <w:r>
        <w:t>(q.v.).</w:t>
      </w:r>
    </w:p>
    <w:p w14:paraId="3BAF2C10" w14:textId="77777777" w:rsidR="00DF7084" w:rsidRDefault="00DF7084" w:rsidP="00DF7084">
      <w:pPr>
        <w:pStyle w:val="NoSpacing"/>
      </w:pPr>
      <w:r>
        <w:tab/>
      </w:r>
      <w:r>
        <w:tab/>
        <w:t xml:space="preserve">( </w:t>
      </w:r>
      <w:hyperlink r:id="rId6" w:history="1">
        <w:r w:rsidRPr="00587917">
          <w:rPr>
            <w:rStyle w:val="Hyperlink"/>
          </w:rPr>
          <w:t>http://aalt.law.uh.edu/Indices/CP40Indices/CP40no629/CP40no629Pl.htm</w:t>
        </w:r>
      </w:hyperlink>
      <w:r>
        <w:t xml:space="preserve"> )</w:t>
      </w:r>
    </w:p>
    <w:p w14:paraId="4A3A3B34" w14:textId="77777777" w:rsidR="00DF7084" w:rsidRDefault="00DF7084" w:rsidP="00DF7084">
      <w:pPr>
        <w:pStyle w:val="NoSpacing"/>
      </w:pPr>
    </w:p>
    <w:p w14:paraId="36FE081E" w14:textId="77777777" w:rsidR="00DF7084" w:rsidRDefault="00DF7084" w:rsidP="00DF7084">
      <w:pPr>
        <w:pStyle w:val="NoSpacing"/>
      </w:pPr>
    </w:p>
    <w:p w14:paraId="4A8A32A7" w14:textId="77777777" w:rsidR="00DF7084" w:rsidRDefault="00DF7084" w:rsidP="00DF7084">
      <w:pPr>
        <w:pStyle w:val="NoSpacing"/>
      </w:pPr>
      <w:r>
        <w:t>3 April 2025</w:t>
      </w:r>
    </w:p>
    <w:p w14:paraId="258E29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A0783" w14:textId="77777777" w:rsidR="00DF7084" w:rsidRDefault="00DF7084" w:rsidP="009139A6">
      <w:r>
        <w:separator/>
      </w:r>
    </w:p>
  </w:endnote>
  <w:endnote w:type="continuationSeparator" w:id="0">
    <w:p w14:paraId="1D4B27AA" w14:textId="77777777" w:rsidR="00DF7084" w:rsidRDefault="00DF70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8B4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D0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3B6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0A4C3" w14:textId="77777777" w:rsidR="00DF7084" w:rsidRDefault="00DF7084" w:rsidP="009139A6">
      <w:r>
        <w:separator/>
      </w:r>
    </w:p>
  </w:footnote>
  <w:footnote w:type="continuationSeparator" w:id="0">
    <w:p w14:paraId="7FCB9BCF" w14:textId="77777777" w:rsidR="00DF7084" w:rsidRDefault="00DF70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F28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B62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83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084"/>
    <w:rsid w:val="000666E0"/>
    <w:rsid w:val="000A2E7A"/>
    <w:rsid w:val="00190DFA"/>
    <w:rsid w:val="002510B7"/>
    <w:rsid w:val="00270799"/>
    <w:rsid w:val="00357E4A"/>
    <w:rsid w:val="005C130B"/>
    <w:rsid w:val="00826F5C"/>
    <w:rsid w:val="008C62D1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DF7084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5F679"/>
  <w15:chartTrackingRefBased/>
  <w15:docId w15:val="{A53CCD8E-0B38-4CAE-BEB6-5631B7A4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F70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2025-04-05T16:38:00Z</dcterms:created>
  <dcterms:modified xsi:type="dcterms:W3CDTF">2025-04-05T16:39:00Z</dcterms:modified>
</cp:coreProperties>
</file>