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496C" w:rsidRDefault="0021496C" w:rsidP="002149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MUNDE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21496C" w:rsidRDefault="0021496C" w:rsidP="002149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South Benfleet, Essex. Waterman.</w:t>
      </w:r>
    </w:p>
    <w:p w:rsidR="0021496C" w:rsidRDefault="0021496C" w:rsidP="0021496C">
      <w:pPr>
        <w:rPr>
          <w:rFonts w:ascii="Times New Roman" w:hAnsi="Times New Roman" w:cs="Times New Roman"/>
        </w:rPr>
      </w:pPr>
    </w:p>
    <w:p w:rsidR="0021496C" w:rsidRDefault="0021496C" w:rsidP="0021496C">
      <w:pPr>
        <w:rPr>
          <w:rFonts w:ascii="Times New Roman" w:hAnsi="Times New Roman" w:cs="Times New Roman"/>
        </w:rPr>
      </w:pPr>
    </w:p>
    <w:p w:rsidR="0021496C" w:rsidRDefault="0021496C" w:rsidP="002149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Hagys</w:t>
      </w:r>
      <w:proofErr w:type="spellEnd"/>
      <w:r>
        <w:rPr>
          <w:rFonts w:ascii="Times New Roman" w:hAnsi="Times New Roman" w:cs="Times New Roman"/>
        </w:rPr>
        <w:t>, clerk(q.v.), brought a plaint of debt against him, Thomas</w:t>
      </w:r>
    </w:p>
    <w:p w:rsidR="0021496C" w:rsidRDefault="0021496C" w:rsidP="002149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Reyne of Fobbing(q.v.) and William </w:t>
      </w:r>
      <w:proofErr w:type="spellStart"/>
      <w:r>
        <w:rPr>
          <w:rFonts w:ascii="Times New Roman" w:hAnsi="Times New Roman" w:cs="Times New Roman"/>
        </w:rPr>
        <w:t>Rolff</w:t>
      </w:r>
      <w:proofErr w:type="spellEnd"/>
      <w:r>
        <w:rPr>
          <w:rFonts w:ascii="Times New Roman" w:hAnsi="Times New Roman" w:cs="Times New Roman"/>
        </w:rPr>
        <w:t xml:space="preserve"> of South Benfleet(q.v.).</w:t>
      </w:r>
    </w:p>
    <w:p w:rsidR="0021496C" w:rsidRDefault="0021496C" w:rsidP="002149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5663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21496C" w:rsidRDefault="0021496C" w:rsidP="0021496C">
      <w:pPr>
        <w:rPr>
          <w:rFonts w:ascii="Times New Roman" w:hAnsi="Times New Roman" w:cs="Times New Roman"/>
        </w:rPr>
      </w:pPr>
    </w:p>
    <w:p w:rsidR="0021496C" w:rsidRDefault="0021496C" w:rsidP="0021496C">
      <w:pPr>
        <w:rPr>
          <w:rFonts w:ascii="Times New Roman" w:hAnsi="Times New Roman" w:cs="Times New Roman"/>
        </w:rPr>
      </w:pPr>
    </w:p>
    <w:p w:rsidR="0021496C" w:rsidRDefault="0021496C" w:rsidP="002149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December 2017</w:t>
      </w:r>
    </w:p>
    <w:p w:rsidR="006B2F86" w:rsidRPr="00E71FC3" w:rsidRDefault="0021496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496C" w:rsidRDefault="0021496C" w:rsidP="00E71FC3">
      <w:r>
        <w:separator/>
      </w:r>
    </w:p>
  </w:endnote>
  <w:endnote w:type="continuationSeparator" w:id="0">
    <w:p w:rsidR="0021496C" w:rsidRDefault="0021496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496C" w:rsidRDefault="0021496C" w:rsidP="00E71FC3">
      <w:r>
        <w:separator/>
      </w:r>
    </w:p>
  </w:footnote>
  <w:footnote w:type="continuationSeparator" w:id="0">
    <w:p w:rsidR="0021496C" w:rsidRDefault="0021496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96C"/>
    <w:rsid w:val="001A7C09"/>
    <w:rsid w:val="0021496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284AFD-BD86-48C2-A24C-1B1CF18B8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496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149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2017-12-27T21:41:00Z</dcterms:created>
  <dcterms:modified xsi:type="dcterms:W3CDTF">2017-12-27T21:42:00Z</dcterms:modified>
</cp:coreProperties>
</file>