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952" w:rsidRPr="00EC3735" w:rsidRDefault="008E1952" w:rsidP="008E1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  <w:u w:val="single"/>
        </w:rPr>
        <w:t>John MUNDE</w:t>
      </w:r>
      <w:r w:rsidRPr="00EC373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C3735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C3735">
        <w:rPr>
          <w:rFonts w:ascii="Times New Roman" w:hAnsi="Times New Roman" w:cs="Times New Roman"/>
          <w:sz w:val="24"/>
          <w:szCs w:val="24"/>
        </w:rPr>
        <w:t>fl.1497-8)</w:t>
      </w:r>
    </w:p>
    <w:p w:rsidR="008E1952" w:rsidRPr="00EC3735" w:rsidRDefault="008E1952" w:rsidP="008E1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EC3735">
        <w:rPr>
          <w:rFonts w:ascii="Times New Roman" w:hAnsi="Times New Roman" w:cs="Times New Roman"/>
          <w:sz w:val="24"/>
          <w:szCs w:val="24"/>
        </w:rPr>
        <w:t>Luddenham</w:t>
      </w:r>
      <w:proofErr w:type="spellEnd"/>
      <w:r w:rsidRPr="00EC3735">
        <w:rPr>
          <w:rFonts w:ascii="Times New Roman" w:hAnsi="Times New Roman" w:cs="Times New Roman"/>
          <w:sz w:val="24"/>
          <w:szCs w:val="24"/>
        </w:rPr>
        <w:t>, Kent.</w:t>
      </w:r>
    </w:p>
    <w:p w:rsidR="008E1952" w:rsidRPr="00EC3735" w:rsidRDefault="008E1952" w:rsidP="008E1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952" w:rsidRPr="00EC3735" w:rsidRDefault="008E1952" w:rsidP="008E1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952" w:rsidRPr="00EC3735" w:rsidRDefault="008E1952" w:rsidP="008E1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</w:rPr>
        <w:t xml:space="preserve">         1497-8</w:t>
      </w:r>
      <w:r w:rsidRPr="00EC3735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EC3735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EC3735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8E1952" w:rsidRPr="00EC3735" w:rsidRDefault="008E1952" w:rsidP="008E1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952" w:rsidRPr="00EC3735" w:rsidRDefault="008E1952" w:rsidP="008E19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1952" w:rsidRPr="00EC3735" w:rsidRDefault="008E1952" w:rsidP="008E195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735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8E195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952" w:rsidRDefault="008E1952" w:rsidP="00E71FC3">
      <w:pPr>
        <w:spacing w:after="0" w:line="240" w:lineRule="auto"/>
      </w:pPr>
      <w:r>
        <w:separator/>
      </w:r>
    </w:p>
  </w:endnote>
  <w:endnote w:type="continuationSeparator" w:id="0">
    <w:p w:rsidR="008E1952" w:rsidRDefault="008E19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952" w:rsidRDefault="008E1952" w:rsidP="00E71FC3">
      <w:pPr>
        <w:spacing w:after="0" w:line="240" w:lineRule="auto"/>
      </w:pPr>
      <w:r>
        <w:separator/>
      </w:r>
    </w:p>
  </w:footnote>
  <w:footnote w:type="continuationSeparator" w:id="0">
    <w:p w:rsidR="008E1952" w:rsidRDefault="008E19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952"/>
    <w:rsid w:val="008E195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0267C9-D423-4BF3-ACD1-0DD53B8E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2016-03-24T16:36:00Z</dcterms:created>
  <dcterms:modified xsi:type="dcterms:W3CDTF">2016-03-24T16:37:00Z</dcterms:modified>
</cp:coreProperties>
</file>