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312CAC" w14:textId="77777777" w:rsidR="000D4791" w:rsidRDefault="000D4791" w:rsidP="000D479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MUNDE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fl.1477)</w:t>
      </w:r>
    </w:p>
    <w:p w14:paraId="1D8BCA2F" w14:textId="77777777" w:rsidR="000D4791" w:rsidRDefault="000D4791" w:rsidP="000D479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Halstow</w:t>
      </w:r>
      <w:proofErr w:type="spellEnd"/>
      <w:r>
        <w:rPr>
          <w:rFonts w:ascii="Times New Roman" w:hAnsi="Times New Roman" w:cs="Times New Roman"/>
          <w:sz w:val="24"/>
          <w:szCs w:val="24"/>
        </w:rPr>
        <w:t>, Kent.</w:t>
      </w:r>
    </w:p>
    <w:p w14:paraId="16D81EC1" w14:textId="77777777" w:rsidR="000D4791" w:rsidRDefault="000D4791" w:rsidP="000D479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C2095FF" w14:textId="77777777" w:rsidR="000D4791" w:rsidRDefault="000D4791" w:rsidP="000D479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9274735" w14:textId="77777777" w:rsidR="000D4791" w:rsidRDefault="000D4791" w:rsidP="000D47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1477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42E38190" w14:textId="77777777" w:rsidR="000D4791" w:rsidRDefault="000D4791" w:rsidP="000D479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6B0142">
          <w:rPr>
            <w:rStyle w:val="Hyperlink"/>
            <w:rFonts w:ascii="Times New Roman" w:hAnsi="Times New Roman" w:cs="Times New Roman"/>
            <w:sz w:val="24"/>
            <w:szCs w:val="24"/>
          </w:rPr>
          <w:t>https://www.kentarchaeology.org.uk/Research/Libr/Wills/NameOrder/M.htm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2CEE4BD4" w14:textId="77777777" w:rsidR="000D4791" w:rsidRDefault="000D4791" w:rsidP="000D479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CDFC7AD" w14:textId="77777777" w:rsidR="000D4791" w:rsidRDefault="000D4791" w:rsidP="000D479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FFC1283" w14:textId="77777777" w:rsidR="000D4791" w:rsidRDefault="000D4791" w:rsidP="000D479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April 2022</w:t>
      </w:r>
    </w:p>
    <w:p w14:paraId="76CCF9D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AE0859" w14:textId="77777777" w:rsidR="000D4791" w:rsidRDefault="000D4791" w:rsidP="009139A6">
      <w:r>
        <w:separator/>
      </w:r>
    </w:p>
  </w:endnote>
  <w:endnote w:type="continuationSeparator" w:id="0">
    <w:p w14:paraId="61522F0D" w14:textId="77777777" w:rsidR="000D4791" w:rsidRDefault="000D479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4AE14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CE46A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81FA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99DA91" w14:textId="77777777" w:rsidR="000D4791" w:rsidRDefault="000D4791" w:rsidP="009139A6">
      <w:r>
        <w:separator/>
      </w:r>
    </w:p>
  </w:footnote>
  <w:footnote w:type="continuationSeparator" w:id="0">
    <w:p w14:paraId="7A86A8BB" w14:textId="77777777" w:rsidR="000D4791" w:rsidRDefault="000D479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3959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B017D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1B47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791"/>
    <w:rsid w:val="000666E0"/>
    <w:rsid w:val="000D4791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47608"/>
  <w15:chartTrackingRefBased/>
  <w15:docId w15:val="{592470B9-C949-4744-8579-5800B6393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D479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M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2022-04-17T20:04:00Z</dcterms:created>
  <dcterms:modified xsi:type="dcterms:W3CDTF">2022-04-17T20:04:00Z</dcterms:modified>
</cp:coreProperties>
</file>