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6AB" w:rsidRDefault="00E466AB" w:rsidP="00E466AB">
      <w:pPr>
        <w:pStyle w:val="p1"/>
        <w:rPr>
          <w:rStyle w:val="s1"/>
        </w:rPr>
      </w:pPr>
      <w:r>
        <w:rPr>
          <w:rStyle w:val="s1"/>
          <w:u w:val="single"/>
        </w:rPr>
        <w:t>John MUNDE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E466AB" w:rsidRDefault="00E466AB" w:rsidP="00E466AB">
      <w:pPr>
        <w:pStyle w:val="p1"/>
        <w:rPr>
          <w:rStyle w:val="s1"/>
        </w:rPr>
      </w:pPr>
      <w:r>
        <w:rPr>
          <w:rStyle w:val="s1"/>
        </w:rPr>
        <w:t xml:space="preserve">Rector of </w:t>
      </w:r>
      <w:proofErr w:type="spellStart"/>
      <w:proofErr w:type="gramStart"/>
      <w:r>
        <w:rPr>
          <w:rStyle w:val="s1"/>
        </w:rPr>
        <w:t>St.Bartholomew’s</w:t>
      </w:r>
      <w:proofErr w:type="spellEnd"/>
      <w:proofErr w:type="gramEnd"/>
      <w:r>
        <w:rPr>
          <w:rStyle w:val="s1"/>
        </w:rPr>
        <w:t xml:space="preserve"> church, Heigham, Norfolk.</w:t>
      </w:r>
    </w:p>
    <w:p w:rsidR="00E466AB" w:rsidRDefault="00E466AB" w:rsidP="00E466AB">
      <w:pPr>
        <w:pStyle w:val="p1"/>
        <w:rPr>
          <w:rStyle w:val="s1"/>
        </w:rPr>
      </w:pPr>
    </w:p>
    <w:p w:rsidR="00E466AB" w:rsidRDefault="00E466AB" w:rsidP="00E466AB">
      <w:pPr>
        <w:pStyle w:val="p1"/>
        <w:rPr>
          <w:rStyle w:val="s1"/>
        </w:rPr>
      </w:pPr>
    </w:p>
    <w:p w:rsidR="00E466AB" w:rsidRDefault="00E466AB" w:rsidP="00E466AB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E466AB" w:rsidRDefault="00E466AB" w:rsidP="00E466AB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527</w:t>
      </w:r>
    </w:p>
    <w:p w:rsidR="00E466AB" w:rsidRDefault="00E466AB" w:rsidP="00E466AB">
      <w:pPr>
        <w:pStyle w:val="p1"/>
        <w:rPr>
          <w:rStyle w:val="s1"/>
        </w:rPr>
      </w:pPr>
    </w:p>
    <w:p w:rsidR="00E466AB" w:rsidRDefault="00E466AB" w:rsidP="00E466AB">
      <w:pPr>
        <w:pStyle w:val="p1"/>
        <w:rPr>
          <w:rStyle w:val="s1"/>
        </w:rPr>
      </w:pPr>
    </w:p>
    <w:p w:rsidR="00E466AB" w:rsidRDefault="00E466AB" w:rsidP="00E466AB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E466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6AB" w:rsidRDefault="00E466AB" w:rsidP="00E71FC3">
      <w:r>
        <w:separator/>
      </w:r>
    </w:p>
  </w:endnote>
  <w:endnote w:type="continuationSeparator" w:id="0">
    <w:p w:rsidR="00E466AB" w:rsidRDefault="00E466A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6AB" w:rsidRDefault="00E466AB" w:rsidP="00E71FC3">
      <w:r>
        <w:separator/>
      </w:r>
    </w:p>
  </w:footnote>
  <w:footnote w:type="continuationSeparator" w:id="0">
    <w:p w:rsidR="00E466AB" w:rsidRDefault="00E466A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AB"/>
    <w:rsid w:val="001A7C09"/>
    <w:rsid w:val="00733BE7"/>
    <w:rsid w:val="00AB52E8"/>
    <w:rsid w:val="00B16D3F"/>
    <w:rsid w:val="00E466A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F5DDD0-6A4D-46AE-A837-88EA456C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466A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E466AB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E466A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E466AB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2017-01-14T19:27:00Z</dcterms:created>
  <dcterms:modified xsi:type="dcterms:W3CDTF">2017-01-14T19:27:00Z</dcterms:modified>
</cp:coreProperties>
</file>