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3C4" w:rsidRDefault="00C023C4" w:rsidP="00C023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MUNDE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C023C4" w:rsidRDefault="00C023C4" w:rsidP="00C023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23C4" w:rsidRDefault="00C023C4" w:rsidP="00C023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660B" w:rsidRDefault="00C6660B" w:rsidP="00C666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Shoreditch,</w:t>
      </w:r>
    </w:p>
    <w:p w:rsidR="00C6660B" w:rsidRDefault="00C6660B" w:rsidP="00C666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Middlesex, into land of the late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Bokilton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C6660B" w:rsidRDefault="00C6660B" w:rsidP="00C666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132EF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21-465)</w:t>
      </w:r>
    </w:p>
    <w:p w:rsidR="00C023C4" w:rsidRDefault="00C023C4" w:rsidP="00C023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Nov.1420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Shoreditch into land</w:t>
      </w:r>
    </w:p>
    <w:p w:rsidR="00C023C4" w:rsidRDefault="00C023C4" w:rsidP="00C023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Margaret Mutton(q.v.).</w:t>
      </w:r>
    </w:p>
    <w:p w:rsidR="00C023C4" w:rsidRDefault="00C023C4" w:rsidP="00C023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21-391)</w:t>
      </w:r>
    </w:p>
    <w:p w:rsidR="00C6660B" w:rsidRDefault="00C6660B" w:rsidP="00C023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23C4" w:rsidRDefault="00C023C4" w:rsidP="00C023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23C4" w:rsidRDefault="00C023C4" w:rsidP="00C023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23C4" w:rsidRDefault="00C023C4" w:rsidP="00C023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May 2016</w:t>
      </w:r>
    </w:p>
    <w:p w:rsidR="00C6660B" w:rsidRPr="00C16AC9" w:rsidRDefault="00C6660B" w:rsidP="00C023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September 2016</w:t>
      </w:r>
      <w:bookmarkStart w:id="0" w:name="_GoBack"/>
      <w:bookmarkEnd w:id="0"/>
    </w:p>
    <w:p w:rsidR="006B2F86" w:rsidRPr="00C023C4" w:rsidRDefault="00C6660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C023C4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23C4" w:rsidRDefault="00C023C4" w:rsidP="00E71FC3">
      <w:pPr>
        <w:spacing w:after="0" w:line="240" w:lineRule="auto"/>
      </w:pPr>
      <w:r>
        <w:separator/>
      </w:r>
    </w:p>
  </w:endnote>
  <w:endnote w:type="continuationSeparator" w:id="0">
    <w:p w:rsidR="00C023C4" w:rsidRDefault="00C023C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23C4" w:rsidRDefault="00C023C4" w:rsidP="00E71FC3">
      <w:pPr>
        <w:spacing w:after="0" w:line="240" w:lineRule="auto"/>
      </w:pPr>
      <w:r>
        <w:separator/>
      </w:r>
    </w:p>
  </w:footnote>
  <w:footnote w:type="continuationSeparator" w:id="0">
    <w:p w:rsidR="00C023C4" w:rsidRDefault="00C023C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3C4"/>
    <w:rsid w:val="00AB52E8"/>
    <w:rsid w:val="00B16D3F"/>
    <w:rsid w:val="00C023C4"/>
    <w:rsid w:val="00C6660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65559"/>
  <w15:chartTrackingRefBased/>
  <w15:docId w15:val="{A0E2A8C1-154A-4A50-BA0E-842B320DB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666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2016-05-09T21:15:00Z</dcterms:created>
  <dcterms:modified xsi:type="dcterms:W3CDTF">2016-09-22T07:17:00Z</dcterms:modified>
</cp:coreProperties>
</file>