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0A010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fl.1469)</w:t>
      </w:r>
    </w:p>
    <w:p w14:paraId="0B697935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685B8F3D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2FEB7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426701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Wycombe(q.v.).</w:t>
      </w:r>
    </w:p>
    <w:p w14:paraId="1B7677DE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AE145B5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3C043A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AE5E2" w14:textId="77777777" w:rsidR="00C40AD6" w:rsidRDefault="00C40AD6" w:rsidP="00C40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2022</w:t>
      </w:r>
    </w:p>
    <w:p w14:paraId="57E38D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0EDA2" w14:textId="77777777" w:rsidR="00C40AD6" w:rsidRDefault="00C40AD6" w:rsidP="009139A6">
      <w:r>
        <w:separator/>
      </w:r>
    </w:p>
  </w:endnote>
  <w:endnote w:type="continuationSeparator" w:id="0">
    <w:p w14:paraId="6AA39183" w14:textId="77777777" w:rsidR="00C40AD6" w:rsidRDefault="00C40A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F0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F1B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3A8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B339D" w14:textId="77777777" w:rsidR="00C40AD6" w:rsidRDefault="00C40AD6" w:rsidP="009139A6">
      <w:r>
        <w:separator/>
      </w:r>
    </w:p>
  </w:footnote>
  <w:footnote w:type="continuationSeparator" w:id="0">
    <w:p w14:paraId="5B8C5B7F" w14:textId="77777777" w:rsidR="00C40AD6" w:rsidRDefault="00C40A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298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D5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D22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D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0AD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BE54"/>
  <w15:chartTrackingRefBased/>
  <w15:docId w15:val="{C38B4968-50F0-4E61-9F99-FC5ED982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2022-05-02T07:25:00Z</dcterms:created>
  <dcterms:modified xsi:type="dcterms:W3CDTF">2022-05-02T07:25:00Z</dcterms:modified>
</cp:coreProperties>
</file>