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D6" w:rsidRDefault="008630D6" w:rsidP="008630D6">
      <w:pPr>
        <w:rPr>
          <w:rStyle w:val="s1"/>
        </w:rPr>
      </w:pPr>
      <w:r>
        <w:rPr>
          <w:rStyle w:val="s1"/>
          <w:u w:val="single"/>
        </w:rPr>
        <w:t>Helen MUNCKE</w:t>
      </w:r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8630D6" w:rsidRDefault="008630D6" w:rsidP="008630D6">
      <w:pPr>
        <w:rPr>
          <w:rStyle w:val="s1"/>
        </w:rPr>
      </w:pPr>
      <w:r>
        <w:rPr>
          <w:rStyle w:val="s1"/>
        </w:rPr>
        <w:t>of Norwich. Widow.</w:t>
      </w:r>
    </w:p>
    <w:p w:rsidR="008630D6" w:rsidRDefault="008630D6" w:rsidP="008630D6">
      <w:pPr>
        <w:rPr>
          <w:rStyle w:val="s1"/>
        </w:rPr>
      </w:pPr>
    </w:p>
    <w:p w:rsidR="008630D6" w:rsidRDefault="008630D6" w:rsidP="008630D6">
      <w:pPr>
        <w:rPr>
          <w:rStyle w:val="s1"/>
        </w:rPr>
      </w:pPr>
    </w:p>
    <w:p w:rsidR="008630D6" w:rsidRDefault="008630D6" w:rsidP="008630D6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She made her Will.</w:t>
      </w:r>
    </w:p>
    <w:p w:rsidR="008630D6" w:rsidRDefault="008630D6" w:rsidP="008630D6">
      <w:pPr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123)</w:t>
      </w:r>
    </w:p>
    <w:p w:rsidR="008630D6" w:rsidRDefault="008630D6" w:rsidP="008630D6">
      <w:pPr>
        <w:rPr>
          <w:rStyle w:val="s1"/>
        </w:rPr>
      </w:pPr>
    </w:p>
    <w:p w:rsidR="008630D6" w:rsidRDefault="008630D6" w:rsidP="008630D6">
      <w:pPr>
        <w:rPr>
          <w:rStyle w:val="s1"/>
        </w:rPr>
      </w:pPr>
    </w:p>
    <w:p w:rsidR="008630D6" w:rsidRDefault="008630D6" w:rsidP="008630D6">
      <w:pPr>
        <w:rPr>
          <w:rStyle w:val="s1"/>
        </w:rPr>
      </w:pPr>
      <w:r>
        <w:rPr>
          <w:rStyle w:val="s1"/>
        </w:rPr>
        <w:t>14 March 2017</w:t>
      </w:r>
    </w:p>
    <w:p w:rsidR="006B2F86" w:rsidRPr="00E71FC3" w:rsidRDefault="008630D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0D6" w:rsidRDefault="008630D6" w:rsidP="00E71FC3">
      <w:r>
        <w:separator/>
      </w:r>
    </w:p>
  </w:endnote>
  <w:endnote w:type="continuationSeparator" w:id="0">
    <w:p w:rsidR="008630D6" w:rsidRDefault="008630D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0D6" w:rsidRDefault="008630D6" w:rsidP="00E71FC3">
      <w:r>
        <w:separator/>
      </w:r>
    </w:p>
  </w:footnote>
  <w:footnote w:type="continuationSeparator" w:id="0">
    <w:p w:rsidR="008630D6" w:rsidRDefault="008630D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0D6"/>
    <w:rsid w:val="001A7C09"/>
    <w:rsid w:val="00577BD5"/>
    <w:rsid w:val="00656CBA"/>
    <w:rsid w:val="006A1F77"/>
    <w:rsid w:val="00733BE7"/>
    <w:rsid w:val="008630D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19EA30-F861-4813-B264-336ACE14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630D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8630D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630D6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2017-04-20T21:10:00Z</dcterms:created>
  <dcterms:modified xsi:type="dcterms:W3CDTF">2017-04-20T21:12:00Z</dcterms:modified>
</cp:coreProperties>
</file>