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7DA" w:rsidRPr="000E3BD2" w:rsidRDefault="00D137DA" w:rsidP="00D137D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3BD2">
        <w:rPr>
          <w:rFonts w:ascii="Times New Roman" w:hAnsi="Times New Roman" w:cs="Times New Roman"/>
          <w:sz w:val="24"/>
          <w:szCs w:val="24"/>
          <w:u w:val="single"/>
        </w:rPr>
        <w:t>Richard MUNCASTELL</w:t>
      </w:r>
      <w:r w:rsidRPr="000E3BD2">
        <w:rPr>
          <w:rFonts w:ascii="Times New Roman" w:hAnsi="Times New Roman" w:cs="Times New Roman"/>
          <w:sz w:val="24"/>
          <w:szCs w:val="24"/>
        </w:rPr>
        <w:t xml:space="preserve">      (fl.1502)</w:t>
      </w:r>
    </w:p>
    <w:p w:rsidR="00D137DA" w:rsidRPr="000E3BD2" w:rsidRDefault="00D137DA" w:rsidP="00D137D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3BD2">
        <w:rPr>
          <w:rFonts w:ascii="Times New Roman" w:hAnsi="Times New Roman" w:cs="Times New Roman"/>
          <w:sz w:val="24"/>
          <w:szCs w:val="24"/>
        </w:rPr>
        <w:t>of Lenham, Kent.</w:t>
      </w:r>
    </w:p>
    <w:p w:rsidR="00D137DA" w:rsidRPr="000E3BD2" w:rsidRDefault="00D137DA" w:rsidP="00D137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37DA" w:rsidRPr="000E3BD2" w:rsidRDefault="00D137DA" w:rsidP="00D137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37DA" w:rsidRPr="000E3BD2" w:rsidRDefault="00D137DA" w:rsidP="00D137D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3BD2">
        <w:rPr>
          <w:rFonts w:ascii="Times New Roman" w:hAnsi="Times New Roman" w:cs="Times New Roman"/>
          <w:sz w:val="24"/>
          <w:szCs w:val="24"/>
        </w:rPr>
        <w:tab/>
        <w:t>1502</w:t>
      </w:r>
      <w:r w:rsidRPr="000E3BD2">
        <w:rPr>
          <w:rFonts w:ascii="Times New Roman" w:hAnsi="Times New Roman" w:cs="Times New Roman"/>
          <w:sz w:val="24"/>
          <w:szCs w:val="24"/>
        </w:rPr>
        <w:tab/>
        <w:t>He made his Will.   (Plomer p.334)</w:t>
      </w:r>
    </w:p>
    <w:p w:rsidR="00D137DA" w:rsidRPr="000E3BD2" w:rsidRDefault="00D137DA" w:rsidP="00D137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37DA" w:rsidRPr="000E3BD2" w:rsidRDefault="00D137DA" w:rsidP="00D137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37DA" w:rsidRPr="000E3BD2" w:rsidRDefault="00D137DA" w:rsidP="00D137D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3BD2">
        <w:rPr>
          <w:rFonts w:ascii="Times New Roman" w:hAnsi="Times New Roman" w:cs="Times New Roman"/>
          <w:sz w:val="24"/>
          <w:szCs w:val="24"/>
        </w:rPr>
        <w:t>20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37DA" w:rsidRDefault="00D137DA" w:rsidP="00564E3C">
      <w:pPr>
        <w:spacing w:after="0" w:line="240" w:lineRule="auto"/>
      </w:pPr>
      <w:r>
        <w:separator/>
      </w:r>
    </w:p>
  </w:endnote>
  <w:endnote w:type="continuationSeparator" w:id="0">
    <w:p w:rsidR="00D137DA" w:rsidRDefault="00D137D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137DA">
      <w:rPr>
        <w:rFonts w:ascii="Times New Roman" w:hAnsi="Times New Roman" w:cs="Times New Roman"/>
        <w:noProof/>
        <w:sz w:val="24"/>
        <w:szCs w:val="24"/>
      </w:rPr>
      <w:t>19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37DA" w:rsidRDefault="00D137DA" w:rsidP="00564E3C">
      <w:pPr>
        <w:spacing w:after="0" w:line="240" w:lineRule="auto"/>
      </w:pPr>
      <w:r>
        <w:separator/>
      </w:r>
    </w:p>
  </w:footnote>
  <w:footnote w:type="continuationSeparator" w:id="0">
    <w:p w:rsidR="00D137DA" w:rsidRDefault="00D137D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DA"/>
    <w:rsid w:val="00372DC6"/>
    <w:rsid w:val="00564E3C"/>
    <w:rsid w:val="0064591D"/>
    <w:rsid w:val="00D137D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41C004-B48F-40CA-A9CC-B8811DD51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2016-02-19T22:21:00Z</dcterms:created>
  <dcterms:modified xsi:type="dcterms:W3CDTF">2016-02-19T22:22:00Z</dcterms:modified>
</cp:coreProperties>
</file>