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A2FE3" w14:textId="77777777" w:rsidR="0050411D" w:rsidRDefault="0050411D" w:rsidP="005041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Simon de MUMBY</w:t>
      </w:r>
      <w:r>
        <w:rPr>
          <w:rFonts w:cs="Times New Roman"/>
          <w:szCs w:val="24"/>
        </w:rPr>
        <w:t xml:space="preserve">       (fl.1407)</w:t>
      </w:r>
    </w:p>
    <w:p w14:paraId="05EBD030" w14:textId="77777777" w:rsidR="0050411D" w:rsidRDefault="0050411D" w:rsidP="005041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Abbot of </w:t>
      </w:r>
      <w:proofErr w:type="spellStart"/>
      <w:r>
        <w:rPr>
          <w:rFonts w:cs="Times New Roman"/>
          <w:szCs w:val="24"/>
        </w:rPr>
        <w:t>Newbo</w:t>
      </w:r>
      <w:proofErr w:type="spellEnd"/>
      <w:r>
        <w:rPr>
          <w:rFonts w:cs="Times New Roman"/>
          <w:szCs w:val="24"/>
        </w:rPr>
        <w:t>.</w:t>
      </w:r>
    </w:p>
    <w:p w14:paraId="429E882C" w14:textId="77777777" w:rsidR="0050411D" w:rsidRDefault="0050411D" w:rsidP="0050411D">
      <w:pPr>
        <w:pStyle w:val="NoSpacing"/>
        <w:rPr>
          <w:rFonts w:cs="Times New Roman"/>
          <w:szCs w:val="24"/>
        </w:rPr>
      </w:pPr>
    </w:p>
    <w:p w14:paraId="56DAC571" w14:textId="77777777" w:rsidR="0050411D" w:rsidRDefault="0050411D" w:rsidP="0050411D">
      <w:pPr>
        <w:pStyle w:val="NoSpacing"/>
        <w:rPr>
          <w:rFonts w:cs="Times New Roman"/>
          <w:szCs w:val="24"/>
        </w:rPr>
      </w:pPr>
    </w:p>
    <w:p w14:paraId="21D56881" w14:textId="77777777" w:rsidR="0050411D" w:rsidRDefault="0050411D" w:rsidP="005041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Mar.1407</w:t>
      </w:r>
      <w:r>
        <w:rPr>
          <w:rFonts w:cs="Times New Roman"/>
          <w:szCs w:val="24"/>
        </w:rPr>
        <w:tab/>
        <w:t xml:space="preserve">Signification of his election to Bishop </w:t>
      </w:r>
      <w:proofErr w:type="spellStart"/>
      <w:r>
        <w:rPr>
          <w:rFonts w:cs="Times New Roman"/>
          <w:szCs w:val="24"/>
        </w:rPr>
        <w:t>Repingdon</w:t>
      </w:r>
      <w:proofErr w:type="spellEnd"/>
      <w:r>
        <w:rPr>
          <w:rFonts w:cs="Times New Roman"/>
          <w:szCs w:val="24"/>
        </w:rPr>
        <w:t>.</w:t>
      </w:r>
    </w:p>
    <w:p w14:paraId="1316D849" w14:textId="77777777" w:rsidR="0050411D" w:rsidRPr="00E7711B" w:rsidRDefault="0050411D" w:rsidP="005041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Margaret </w:t>
      </w:r>
    </w:p>
    <w:p w14:paraId="6E741D91" w14:textId="77777777" w:rsidR="0050411D" w:rsidRDefault="0050411D" w:rsidP="0050411D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</w:t>
      </w:r>
      <w:r>
        <w:rPr>
          <w:rFonts w:cs="Times New Roman"/>
          <w:szCs w:val="24"/>
        </w:rPr>
        <w:t xml:space="preserve"> p.97)</w:t>
      </w:r>
    </w:p>
    <w:p w14:paraId="779F3497" w14:textId="77777777" w:rsidR="0050411D" w:rsidRDefault="0050411D" w:rsidP="005041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</w:t>
      </w:r>
      <w:r>
        <w:rPr>
          <w:rFonts w:cs="Times New Roman"/>
          <w:szCs w:val="24"/>
        </w:rPr>
        <w:tab/>
        <w:t xml:space="preserve">Bishop </w:t>
      </w:r>
      <w:proofErr w:type="spellStart"/>
      <w:r>
        <w:rPr>
          <w:rFonts w:cs="Times New Roman"/>
          <w:szCs w:val="24"/>
        </w:rPr>
        <w:t>Repingdon</w:t>
      </w:r>
      <w:proofErr w:type="spellEnd"/>
      <w:r>
        <w:rPr>
          <w:rFonts w:cs="Times New Roman"/>
          <w:szCs w:val="24"/>
        </w:rPr>
        <w:t xml:space="preserve"> conferred benediction on </w:t>
      </w:r>
      <w:proofErr w:type="gramStart"/>
      <w:r>
        <w:rPr>
          <w:rFonts w:cs="Times New Roman"/>
          <w:szCs w:val="24"/>
        </w:rPr>
        <w:t>him</w:t>
      </w:r>
      <w:proofErr w:type="gramEnd"/>
      <w:r>
        <w:rPr>
          <w:rFonts w:cs="Times New Roman"/>
          <w:szCs w:val="24"/>
        </w:rPr>
        <w:t xml:space="preserve"> and he professed</w:t>
      </w:r>
    </w:p>
    <w:p w14:paraId="31B17ADE" w14:textId="77777777" w:rsidR="0050411D" w:rsidRDefault="0050411D" w:rsidP="005041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his obedience.     (ibid.)</w:t>
      </w:r>
    </w:p>
    <w:p w14:paraId="00C373CA" w14:textId="77777777" w:rsidR="0050411D" w:rsidRDefault="0050411D" w:rsidP="0050411D">
      <w:pPr>
        <w:pStyle w:val="NoSpacing"/>
        <w:ind w:left="720" w:firstLine="720"/>
        <w:rPr>
          <w:rFonts w:cs="Times New Roman"/>
          <w:szCs w:val="24"/>
        </w:rPr>
      </w:pPr>
    </w:p>
    <w:p w14:paraId="653DB764" w14:textId="77777777" w:rsidR="0050411D" w:rsidRDefault="0050411D" w:rsidP="0050411D">
      <w:pPr>
        <w:pStyle w:val="NoSpacing"/>
        <w:ind w:left="720" w:firstLine="720"/>
        <w:rPr>
          <w:rFonts w:cs="Times New Roman"/>
          <w:szCs w:val="24"/>
        </w:rPr>
      </w:pPr>
    </w:p>
    <w:p w14:paraId="0BB15B36" w14:textId="77777777" w:rsidR="0050411D" w:rsidRDefault="0050411D" w:rsidP="005041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May 2025</w:t>
      </w:r>
    </w:p>
    <w:p w14:paraId="5B8353E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DDA07" w14:textId="77777777" w:rsidR="0050411D" w:rsidRDefault="0050411D" w:rsidP="009139A6">
      <w:r>
        <w:separator/>
      </w:r>
    </w:p>
  </w:endnote>
  <w:endnote w:type="continuationSeparator" w:id="0">
    <w:p w14:paraId="128D8B50" w14:textId="77777777" w:rsidR="0050411D" w:rsidRDefault="005041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3A4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9AB9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89F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7405E" w14:textId="77777777" w:rsidR="0050411D" w:rsidRDefault="0050411D" w:rsidP="009139A6">
      <w:r>
        <w:separator/>
      </w:r>
    </w:p>
  </w:footnote>
  <w:footnote w:type="continuationSeparator" w:id="0">
    <w:p w14:paraId="0752CA73" w14:textId="77777777" w:rsidR="0050411D" w:rsidRDefault="005041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037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61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9CD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1D"/>
    <w:rsid w:val="000666E0"/>
    <w:rsid w:val="000A2E7A"/>
    <w:rsid w:val="001307AC"/>
    <w:rsid w:val="00190DFA"/>
    <w:rsid w:val="002132C1"/>
    <w:rsid w:val="002510B7"/>
    <w:rsid w:val="00270799"/>
    <w:rsid w:val="002737D5"/>
    <w:rsid w:val="00357E4A"/>
    <w:rsid w:val="0050411D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6A5B6"/>
  <w15:chartTrackingRefBased/>
  <w15:docId w15:val="{0493C10B-B240-4B47-B4CD-3A565860D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2025-07-05T20:26:00Z</dcterms:created>
  <dcterms:modified xsi:type="dcterms:W3CDTF">2025-07-05T20:26:00Z</dcterms:modified>
</cp:coreProperties>
</file>