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24554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MULYS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BDA8087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81B328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C2BF99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43D4805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Devon.</w:t>
      </w:r>
    </w:p>
    <w:p w14:paraId="2E00AFF9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B6BBA39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40396" w14:textId="77777777" w:rsidR="005509C3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9A541A" w14:textId="77777777" w:rsidR="005509C3" w:rsidRPr="00680D2B" w:rsidRDefault="005509C3" w:rsidP="005509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41DE2C5A" w14:textId="299955A5" w:rsidR="00BA00AB" w:rsidRPr="005509C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509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F7599" w14:textId="77777777" w:rsidR="005509C3" w:rsidRDefault="005509C3" w:rsidP="009139A6">
      <w:r>
        <w:separator/>
      </w:r>
    </w:p>
  </w:endnote>
  <w:endnote w:type="continuationSeparator" w:id="0">
    <w:p w14:paraId="65B11311" w14:textId="77777777" w:rsidR="005509C3" w:rsidRDefault="005509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A7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345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D7C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840B5" w14:textId="77777777" w:rsidR="005509C3" w:rsidRDefault="005509C3" w:rsidP="009139A6">
      <w:r>
        <w:separator/>
      </w:r>
    </w:p>
  </w:footnote>
  <w:footnote w:type="continuationSeparator" w:id="0">
    <w:p w14:paraId="66DD0D76" w14:textId="77777777" w:rsidR="005509C3" w:rsidRDefault="005509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3E3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01D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221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C3"/>
    <w:rsid w:val="000666E0"/>
    <w:rsid w:val="002510B7"/>
    <w:rsid w:val="005509C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82F0"/>
  <w15:chartTrackingRefBased/>
  <w15:docId w15:val="{30E6EA3B-DE29-47EC-A352-7F88DE9B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2021-05-04T18:59:00Z</dcterms:created>
  <dcterms:modified xsi:type="dcterms:W3CDTF">2021-05-04T18:59:00Z</dcterms:modified>
</cp:coreProperties>
</file>