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AC9FC" w14:textId="26252235" w:rsidR="00E726CC" w:rsidRPr="00822B21" w:rsidRDefault="00E726CC" w:rsidP="00E726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  <w:u w:val="single"/>
        </w:rPr>
        <w:t>Roger MULWODE</w:t>
      </w:r>
      <w:r w:rsidRPr="00822B2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822B2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22B21">
        <w:rPr>
          <w:rFonts w:ascii="Times New Roman" w:hAnsi="Times New Roman" w:cs="Times New Roman"/>
          <w:sz w:val="24"/>
          <w:szCs w:val="24"/>
        </w:rPr>
        <w:t>fl.1475)</w:t>
      </w:r>
    </w:p>
    <w:p w14:paraId="3F63BB6A" w14:textId="41005FE0" w:rsidR="00E726CC" w:rsidRPr="00822B21" w:rsidRDefault="00E726CC" w:rsidP="00E726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>of Canterbury.</w:t>
      </w:r>
      <w:r w:rsidR="00A9135F">
        <w:rPr>
          <w:rFonts w:ascii="Times New Roman" w:hAnsi="Times New Roman" w:cs="Times New Roman"/>
          <w:sz w:val="24"/>
          <w:szCs w:val="24"/>
        </w:rPr>
        <w:t xml:space="preserve"> Mercer.</w:t>
      </w:r>
    </w:p>
    <w:p w14:paraId="70199670" w14:textId="77777777" w:rsidR="00E726CC" w:rsidRPr="00822B21" w:rsidRDefault="00E726CC" w:rsidP="00E726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AD4B17" w14:textId="466AF7BB" w:rsidR="00E726CC" w:rsidRDefault="00E726CC" w:rsidP="00E726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AE953B" w14:textId="24AC9DAF" w:rsidR="00A9135F" w:rsidRDefault="00A9135F" w:rsidP="00E726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Daughter:  Joan(q.v.) = (1469)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Chevenyng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(Cowper p.109)</w:t>
      </w:r>
    </w:p>
    <w:p w14:paraId="348B9F26" w14:textId="77777777" w:rsidR="00A9135F" w:rsidRDefault="00A9135F" w:rsidP="00E726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084877" w14:textId="77777777" w:rsidR="00A9135F" w:rsidRPr="00822B21" w:rsidRDefault="00A9135F" w:rsidP="00E726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266355" w14:textId="77777777" w:rsidR="00E726CC" w:rsidRPr="00822B21" w:rsidRDefault="00E726CC" w:rsidP="00E726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ab/>
        <w:t>1475</w:t>
      </w:r>
      <w:r w:rsidRPr="00822B21">
        <w:rPr>
          <w:rFonts w:ascii="Times New Roman" w:hAnsi="Times New Roman" w:cs="Times New Roman"/>
          <w:sz w:val="24"/>
          <w:szCs w:val="24"/>
        </w:rPr>
        <w:tab/>
        <w:t>He made his Will.  (Plomer p.339)</w:t>
      </w:r>
    </w:p>
    <w:p w14:paraId="62BD93A3" w14:textId="77777777" w:rsidR="00E726CC" w:rsidRPr="00822B21" w:rsidRDefault="00E726CC" w:rsidP="00E726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D5B34D" w14:textId="77777777" w:rsidR="00E726CC" w:rsidRPr="00822B21" w:rsidRDefault="00E726CC" w:rsidP="00E726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4C57B5" w14:textId="0D29F5E7" w:rsidR="00E726CC" w:rsidRDefault="00E726CC" w:rsidP="00E726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>13 March 2016</w:t>
      </w:r>
    </w:p>
    <w:p w14:paraId="1DCB62A8" w14:textId="5CD24902" w:rsidR="00A9135F" w:rsidRPr="00822B21" w:rsidRDefault="00A9135F" w:rsidP="00E726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August 2018</w:t>
      </w:r>
      <w:bookmarkStart w:id="0" w:name="_GoBack"/>
      <w:bookmarkEnd w:id="0"/>
    </w:p>
    <w:p w14:paraId="4DCD8036" w14:textId="77777777" w:rsidR="006B2F86" w:rsidRPr="00E71FC3" w:rsidRDefault="00A913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70F2D" w14:textId="77777777" w:rsidR="00E726CC" w:rsidRDefault="00E726CC" w:rsidP="00E71FC3">
      <w:pPr>
        <w:spacing w:after="0" w:line="240" w:lineRule="auto"/>
      </w:pPr>
      <w:r>
        <w:separator/>
      </w:r>
    </w:p>
  </w:endnote>
  <w:endnote w:type="continuationSeparator" w:id="0">
    <w:p w14:paraId="10064A89" w14:textId="77777777" w:rsidR="00E726CC" w:rsidRDefault="00E726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181FD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C8011" w14:textId="77777777" w:rsidR="00E726CC" w:rsidRDefault="00E726CC" w:rsidP="00E71FC3">
      <w:pPr>
        <w:spacing w:after="0" w:line="240" w:lineRule="auto"/>
      </w:pPr>
      <w:r>
        <w:separator/>
      </w:r>
    </w:p>
  </w:footnote>
  <w:footnote w:type="continuationSeparator" w:id="0">
    <w:p w14:paraId="0F7AAB6B" w14:textId="77777777" w:rsidR="00E726CC" w:rsidRDefault="00E726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6CC"/>
    <w:rsid w:val="00A9135F"/>
    <w:rsid w:val="00AB52E8"/>
    <w:rsid w:val="00B16D3F"/>
    <w:rsid w:val="00E71FC3"/>
    <w:rsid w:val="00E726C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0A37B"/>
  <w15:chartTrackingRefBased/>
  <w15:docId w15:val="{64A3B1F5-FA00-419B-B6C5-030545E10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2016-03-19T21:19:00Z</dcterms:created>
  <dcterms:modified xsi:type="dcterms:W3CDTF">2018-08-08T20:17:00Z</dcterms:modified>
</cp:coreProperties>
</file>