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E5BD0" w14:textId="2D1B7E69" w:rsidR="006B2F86" w:rsidRDefault="00EE1D47" w:rsidP="00E71FC3">
      <w:pPr>
        <w:pStyle w:val="NoSpacing"/>
      </w:pPr>
      <w:r>
        <w:rPr>
          <w:u w:val="single"/>
        </w:rPr>
        <w:t>Joan MULWODE</w:t>
      </w:r>
      <w:r>
        <w:t xml:space="preserve">    </w:t>
      </w:r>
      <w:proofErr w:type="gramStart"/>
      <w:r>
        <w:t xml:space="preserve">   (</w:t>
      </w:r>
      <w:proofErr w:type="gramEnd"/>
      <w:r>
        <w:t>fl.1469)</w:t>
      </w:r>
    </w:p>
    <w:p w14:paraId="12CD5219" w14:textId="6FF19742" w:rsidR="00EE1D47" w:rsidRDefault="00EE1D47" w:rsidP="00E71FC3">
      <w:pPr>
        <w:pStyle w:val="NoSpacing"/>
      </w:pPr>
      <w:r>
        <w:t>of Canterbury.</w:t>
      </w:r>
    </w:p>
    <w:p w14:paraId="2244B0A5" w14:textId="4039728C" w:rsidR="00EE1D47" w:rsidRDefault="00EE1D47" w:rsidP="00E71FC3">
      <w:pPr>
        <w:pStyle w:val="NoSpacing"/>
      </w:pPr>
    </w:p>
    <w:p w14:paraId="76EC3F12" w14:textId="603C8A0D" w:rsidR="00EE1D47" w:rsidRDefault="00EE1D47" w:rsidP="00E71FC3">
      <w:pPr>
        <w:pStyle w:val="NoSpacing"/>
      </w:pPr>
    </w:p>
    <w:p w14:paraId="0D88FFF3" w14:textId="26BEBF65" w:rsidR="00EE1D47" w:rsidRDefault="00EE1D47" w:rsidP="00E71FC3">
      <w:pPr>
        <w:pStyle w:val="NoSpacing"/>
      </w:pPr>
      <w:r>
        <w:t xml:space="preserve">Daughter of Roger </w:t>
      </w:r>
      <w:proofErr w:type="spellStart"/>
      <w:r>
        <w:t>Mulwode</w:t>
      </w:r>
      <w:proofErr w:type="spellEnd"/>
      <w:r>
        <w:t>(q.v.).   (Cowper p.109)</w:t>
      </w:r>
    </w:p>
    <w:p w14:paraId="7EC15C4E" w14:textId="6D3AE290" w:rsidR="00EE1D47" w:rsidRDefault="00EE1D47" w:rsidP="00E71FC3">
      <w:pPr>
        <w:pStyle w:val="NoSpacing"/>
      </w:pPr>
      <w:r>
        <w:t xml:space="preserve">= (1469) John </w:t>
      </w:r>
      <w:proofErr w:type="spellStart"/>
      <w:r>
        <w:t>Chevenyng</w:t>
      </w:r>
      <w:proofErr w:type="spellEnd"/>
      <w:r>
        <w:t>(q.v.).   (ibid.)</w:t>
      </w:r>
    </w:p>
    <w:p w14:paraId="0712A441" w14:textId="7134017D" w:rsidR="00EE1D47" w:rsidRDefault="00EE1D47" w:rsidP="00E71FC3">
      <w:pPr>
        <w:pStyle w:val="NoSpacing"/>
      </w:pPr>
    </w:p>
    <w:p w14:paraId="732A1B3B" w14:textId="3163AC55" w:rsidR="00EE1D47" w:rsidRDefault="00EE1D47" w:rsidP="00E71FC3">
      <w:pPr>
        <w:pStyle w:val="NoSpacing"/>
      </w:pPr>
    </w:p>
    <w:p w14:paraId="0C960E17" w14:textId="4C89779A" w:rsidR="00EE1D47" w:rsidRPr="00EE1D47" w:rsidRDefault="00EE1D47" w:rsidP="00E71FC3">
      <w:pPr>
        <w:pStyle w:val="NoSpacing"/>
      </w:pPr>
      <w:r>
        <w:t>8 August 2018</w:t>
      </w:r>
      <w:bookmarkStart w:id="0" w:name="_GoBack"/>
      <w:bookmarkEnd w:id="0"/>
    </w:p>
    <w:sectPr w:rsidR="00EE1D47" w:rsidRPr="00EE1D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E96D4" w14:textId="77777777" w:rsidR="00EE1D47" w:rsidRDefault="00EE1D47" w:rsidP="00E71FC3">
      <w:pPr>
        <w:spacing w:after="0" w:line="240" w:lineRule="auto"/>
      </w:pPr>
      <w:r>
        <w:separator/>
      </w:r>
    </w:p>
  </w:endnote>
  <w:endnote w:type="continuationSeparator" w:id="0">
    <w:p w14:paraId="4DA4F69A" w14:textId="77777777" w:rsidR="00EE1D47" w:rsidRDefault="00EE1D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D08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422AD" w14:textId="77777777" w:rsidR="00EE1D47" w:rsidRDefault="00EE1D47" w:rsidP="00E71FC3">
      <w:pPr>
        <w:spacing w:after="0" w:line="240" w:lineRule="auto"/>
      </w:pPr>
      <w:r>
        <w:separator/>
      </w:r>
    </w:p>
  </w:footnote>
  <w:footnote w:type="continuationSeparator" w:id="0">
    <w:p w14:paraId="21BFCB98" w14:textId="77777777" w:rsidR="00EE1D47" w:rsidRDefault="00EE1D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4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1D4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9FC2"/>
  <w15:chartTrackingRefBased/>
  <w15:docId w15:val="{6094BFD5-4FF1-4676-AC3E-7DCDBD16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2018-08-08T20:22:00Z</dcterms:created>
  <dcterms:modified xsi:type="dcterms:W3CDTF">2018-08-08T20:24:00Z</dcterms:modified>
</cp:coreProperties>
</file>