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MULWARD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Strechelegh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Worthele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Denbold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Okehampton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5CC1" w:rsidRDefault="00C85CC1" w:rsidP="00C85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p w:rsidR="006B2F86" w:rsidRPr="00E71FC3" w:rsidRDefault="00C85CC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CC1" w:rsidRDefault="00C85CC1" w:rsidP="00E71FC3">
      <w:pPr>
        <w:spacing w:after="0" w:line="240" w:lineRule="auto"/>
      </w:pPr>
      <w:r>
        <w:separator/>
      </w:r>
    </w:p>
  </w:endnote>
  <w:endnote w:type="continuationSeparator" w:id="0">
    <w:p w:rsidR="00C85CC1" w:rsidRDefault="00C85C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CC1" w:rsidRDefault="00C85CC1" w:rsidP="00E71FC3">
      <w:pPr>
        <w:spacing w:after="0" w:line="240" w:lineRule="auto"/>
      </w:pPr>
      <w:r>
        <w:separator/>
      </w:r>
    </w:p>
  </w:footnote>
  <w:footnote w:type="continuationSeparator" w:id="0">
    <w:p w:rsidR="00C85CC1" w:rsidRDefault="00C85C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CC1"/>
    <w:rsid w:val="00AB52E8"/>
    <w:rsid w:val="00B16D3F"/>
    <w:rsid w:val="00C85C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88194-A568-40EB-88B5-D6977BA8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85C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2016-03-28T19:59:00Z</dcterms:created>
  <dcterms:modified xsi:type="dcterms:W3CDTF">2016-03-28T20:00:00Z</dcterms:modified>
</cp:coreProperties>
</file>