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5D5" w:rsidRDefault="007F45D5" w:rsidP="007F45D5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MULTON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7F45D5" w:rsidRDefault="007F45D5" w:rsidP="007F45D5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Ufford</w:t>
      </w:r>
      <w:proofErr w:type="spellEnd"/>
      <w:r>
        <w:rPr>
          <w:rFonts w:ascii="Times New Roman" w:eastAsia="Calibri" w:hAnsi="Times New Roman" w:cs="Times New Roman"/>
        </w:rPr>
        <w:t>, Northamptonshire. Gentleman.</w:t>
      </w:r>
    </w:p>
    <w:p w:rsidR="007F45D5" w:rsidRDefault="007F45D5" w:rsidP="007F45D5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7F45D5" w:rsidRDefault="007F45D5" w:rsidP="007F45D5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7F45D5" w:rsidRDefault="007F45D5" w:rsidP="007F45D5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</w:rPr>
        <w:t>Chauntrell</w:t>
      </w:r>
      <w:proofErr w:type="spellEnd"/>
      <w:r>
        <w:rPr>
          <w:rFonts w:ascii="Times New Roman" w:eastAsia="Calibri" w:hAnsi="Times New Roman" w:cs="Times New Roman"/>
        </w:rPr>
        <w:t xml:space="preserve">(q.v.) and William </w:t>
      </w:r>
      <w:proofErr w:type="spellStart"/>
      <w:r>
        <w:rPr>
          <w:rFonts w:ascii="Times New Roman" w:eastAsia="Calibri" w:hAnsi="Times New Roman" w:cs="Times New Roman"/>
        </w:rPr>
        <w:t>Bochour</w:t>
      </w:r>
      <w:proofErr w:type="spellEnd"/>
      <w:r>
        <w:rPr>
          <w:rFonts w:ascii="Times New Roman" w:eastAsia="Calibri" w:hAnsi="Times New Roman" w:cs="Times New Roman"/>
        </w:rPr>
        <w:t>(q.v.) brought a plaint of</w:t>
      </w:r>
    </w:p>
    <w:p w:rsidR="007F45D5" w:rsidRDefault="007F45D5" w:rsidP="007F45D5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debt against him.</w:t>
      </w:r>
    </w:p>
    <w:p w:rsidR="007F45D5" w:rsidRDefault="007F45D5" w:rsidP="007F45D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7F45D5" w:rsidRDefault="007F45D5" w:rsidP="007F45D5">
      <w:pPr>
        <w:rPr>
          <w:rFonts w:ascii="Times New Roman" w:eastAsia="Calibri" w:hAnsi="Times New Roman" w:cs="Times New Roman"/>
        </w:rPr>
      </w:pPr>
    </w:p>
    <w:p w:rsidR="007F45D5" w:rsidRDefault="007F45D5" w:rsidP="007F45D5">
      <w:pPr>
        <w:rPr>
          <w:rFonts w:ascii="Times New Roman" w:eastAsia="Calibri" w:hAnsi="Times New Roman" w:cs="Times New Roman"/>
        </w:rPr>
      </w:pPr>
    </w:p>
    <w:p w:rsidR="007F45D5" w:rsidRDefault="007F45D5" w:rsidP="007F45D5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7 June 2017</w:t>
      </w:r>
    </w:p>
    <w:p w:rsidR="006B2F86" w:rsidRPr="00E71FC3" w:rsidRDefault="007F45D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5D5" w:rsidRDefault="007F45D5" w:rsidP="00E71FC3">
      <w:r>
        <w:separator/>
      </w:r>
    </w:p>
  </w:endnote>
  <w:endnote w:type="continuationSeparator" w:id="0">
    <w:p w:rsidR="007F45D5" w:rsidRDefault="007F45D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5D5" w:rsidRDefault="007F45D5" w:rsidP="00E71FC3">
      <w:r>
        <w:separator/>
      </w:r>
    </w:p>
  </w:footnote>
  <w:footnote w:type="continuationSeparator" w:id="0">
    <w:p w:rsidR="007F45D5" w:rsidRDefault="007F45D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5D5"/>
    <w:rsid w:val="001A7C09"/>
    <w:rsid w:val="00577BD5"/>
    <w:rsid w:val="00656CBA"/>
    <w:rsid w:val="006A1F77"/>
    <w:rsid w:val="00733BE7"/>
    <w:rsid w:val="007F45D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AD9076-56DF-4A98-980E-9ECAB7EC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F45D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2017-06-10T19:31:00Z</dcterms:created>
  <dcterms:modified xsi:type="dcterms:W3CDTF">2017-06-10T19:31:00Z</dcterms:modified>
</cp:coreProperties>
</file>