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8CEA0" w14:textId="77777777" w:rsidR="00CB10A5" w:rsidRDefault="00CB10A5" w:rsidP="00CB10A5">
      <w:pPr>
        <w:pStyle w:val="NoSpacing"/>
        <w:rPr>
          <w:rFonts w:ascii="Times New Roman" w:hAnsi="Times New Roman" w:cs="Times New Roman"/>
          <w:sz w:val="24"/>
          <w:szCs w:val="24"/>
        </w:rPr>
      </w:pPr>
      <w:r>
        <w:rPr>
          <w:rFonts w:ascii="Times New Roman" w:hAnsi="Times New Roman" w:cs="Times New Roman"/>
          <w:sz w:val="24"/>
          <w:szCs w:val="24"/>
          <w:u w:val="single"/>
        </w:rPr>
        <w:t>William MULTON</w:t>
      </w:r>
      <w:r>
        <w:rPr>
          <w:rFonts w:ascii="Times New Roman" w:hAnsi="Times New Roman" w:cs="Times New Roman"/>
          <w:sz w:val="24"/>
          <w:szCs w:val="24"/>
        </w:rPr>
        <w:t xml:space="preserve">       (fl.1412)</w:t>
      </w:r>
    </w:p>
    <w:p w14:paraId="486B9B6E" w14:textId="77777777" w:rsidR="00CB10A5" w:rsidRDefault="00CB10A5" w:rsidP="00CB10A5">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6336937D" w14:textId="77777777" w:rsidR="00CB10A5" w:rsidRDefault="00CB10A5" w:rsidP="00CB10A5">
      <w:pPr>
        <w:pStyle w:val="NoSpacing"/>
        <w:rPr>
          <w:rFonts w:ascii="Times New Roman" w:hAnsi="Times New Roman" w:cs="Times New Roman"/>
          <w:sz w:val="24"/>
          <w:szCs w:val="24"/>
        </w:rPr>
      </w:pPr>
    </w:p>
    <w:p w14:paraId="3FC51C05" w14:textId="77777777" w:rsidR="00CB10A5" w:rsidRDefault="00CB10A5" w:rsidP="00CB10A5">
      <w:pPr>
        <w:pStyle w:val="NoSpacing"/>
        <w:rPr>
          <w:rFonts w:ascii="Times New Roman" w:hAnsi="Times New Roman" w:cs="Times New Roman"/>
          <w:sz w:val="24"/>
          <w:szCs w:val="24"/>
        </w:rPr>
      </w:pPr>
    </w:p>
    <w:p w14:paraId="07D0BE17" w14:textId="77777777" w:rsidR="00CB10A5" w:rsidRDefault="00CB10A5" w:rsidP="00CB10A5">
      <w:pPr>
        <w:pStyle w:val="NoSpacing"/>
        <w:rPr>
          <w:rFonts w:ascii="Times New Roman" w:hAnsi="Times New Roman" w:cs="Times New Roman"/>
          <w:sz w:val="24"/>
          <w:szCs w:val="24"/>
        </w:rPr>
      </w:pPr>
      <w:r>
        <w:rPr>
          <w:rFonts w:ascii="Times New Roman" w:hAnsi="Times New Roman" w:cs="Times New Roman"/>
          <w:sz w:val="24"/>
          <w:szCs w:val="24"/>
        </w:rPr>
        <w:t>= Agnes(q.v.)</w:t>
      </w:r>
    </w:p>
    <w:p w14:paraId="6E193CC3" w14:textId="77777777" w:rsidR="00CB10A5" w:rsidRDefault="00CB10A5" w:rsidP="00CB10A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w:t>
      </w:r>
    </w:p>
    <w:p w14:paraId="593CFED2" w14:textId="77777777" w:rsidR="00CB10A5" w:rsidRDefault="00CB10A5" w:rsidP="00CB10A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Biographical Notices of Early London Cutlers” by Charles Welch vol.I published by</w:t>
      </w:r>
    </w:p>
    <w:p w14:paraId="1408B368" w14:textId="77777777" w:rsidR="00CB10A5" w:rsidRPr="00C8002D" w:rsidRDefault="00CB10A5" w:rsidP="00CB10A5">
      <w:pPr>
        <w:pStyle w:val="NoSpacing"/>
        <w:rPr>
          <w:rFonts w:ascii="Times New Roman" w:hAnsi="Times New Roman" w:cs="Times New Roman"/>
          <w:sz w:val="24"/>
          <w:szCs w:val="24"/>
        </w:rPr>
      </w:pPr>
      <w:r>
        <w:rPr>
          <w:rFonts w:ascii="Times New Roman" w:eastAsia="Times New Roman" w:hAnsi="Times New Roman" w:cs="Times New Roman"/>
          <w:sz w:val="24"/>
          <w:szCs w:val="24"/>
        </w:rPr>
        <w:t>the Cutlers’ Company 1916 p.188)</w:t>
      </w:r>
    </w:p>
    <w:p w14:paraId="2CD74C96" w14:textId="77777777" w:rsidR="00CB10A5" w:rsidRDefault="00CB10A5" w:rsidP="00CB10A5">
      <w:pPr>
        <w:pStyle w:val="NoSpacing"/>
        <w:rPr>
          <w:rFonts w:ascii="Times New Roman" w:hAnsi="Times New Roman" w:cs="Times New Roman"/>
          <w:sz w:val="24"/>
          <w:szCs w:val="24"/>
        </w:rPr>
      </w:pPr>
    </w:p>
    <w:p w14:paraId="5AA1EBFC" w14:textId="77777777" w:rsidR="00CB10A5" w:rsidRDefault="00CB10A5" w:rsidP="00CB10A5">
      <w:pPr>
        <w:pStyle w:val="NoSpacing"/>
        <w:rPr>
          <w:rFonts w:ascii="Times New Roman" w:hAnsi="Times New Roman" w:cs="Times New Roman"/>
          <w:sz w:val="24"/>
          <w:szCs w:val="24"/>
        </w:rPr>
      </w:pPr>
    </w:p>
    <w:p w14:paraId="10E7060E" w14:textId="77777777" w:rsidR="00CB10A5" w:rsidRDefault="00CB10A5" w:rsidP="00CB10A5">
      <w:pPr>
        <w:pStyle w:val="NoSpacing"/>
        <w:rPr>
          <w:rFonts w:ascii="Times New Roman" w:hAnsi="Times New Roman" w:cs="Times New Roman"/>
          <w:sz w:val="24"/>
          <w:szCs w:val="24"/>
        </w:rPr>
      </w:pPr>
      <w:r>
        <w:rPr>
          <w:rFonts w:ascii="Times New Roman" w:hAnsi="Times New Roman" w:cs="Times New Roman"/>
          <w:sz w:val="24"/>
          <w:szCs w:val="24"/>
        </w:rPr>
        <w:tab/>
        <w:t>1412</w:t>
      </w:r>
      <w:r>
        <w:rPr>
          <w:rFonts w:ascii="Times New Roman" w:hAnsi="Times New Roman" w:cs="Times New Roman"/>
          <w:sz w:val="24"/>
          <w:szCs w:val="24"/>
        </w:rPr>
        <w:tab/>
        <w:t>He made a plaint of debt against William Glym, clerk(q.v.).</w:t>
      </w:r>
    </w:p>
    <w:p w14:paraId="1AC81B1D" w14:textId="1B0DE19E" w:rsidR="00246D79" w:rsidRDefault="00CB10A5" w:rsidP="00CB10A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6" w:history="1">
        <w:r w:rsidRPr="00E91D95">
          <w:rPr>
            <w:rStyle w:val="Hyperlink"/>
            <w:rFonts w:ascii="Times New Roman" w:hAnsi="Times New Roman" w:cs="Times New Roman"/>
            <w:sz w:val="24"/>
            <w:szCs w:val="24"/>
          </w:rPr>
          <w:t>https://waalt.uh.edu/index.php/CP40/605:_K-Z</w:t>
        </w:r>
      </w:hyperlink>
      <w:r>
        <w:rPr>
          <w:rFonts w:ascii="Times New Roman" w:hAnsi="Times New Roman" w:cs="Times New Roman"/>
          <w:sz w:val="24"/>
          <w:szCs w:val="24"/>
        </w:rPr>
        <w:t xml:space="preserve"> )</w:t>
      </w:r>
    </w:p>
    <w:p w14:paraId="71DE297F" w14:textId="13A0093E" w:rsidR="00CB10A5" w:rsidRDefault="00CB10A5" w:rsidP="00CB10A5">
      <w:pPr>
        <w:pStyle w:val="NoSpacing"/>
        <w:rPr>
          <w:rFonts w:ascii="Times New Roman" w:hAnsi="Times New Roman" w:cs="Times New Roman"/>
          <w:sz w:val="24"/>
          <w:szCs w:val="24"/>
        </w:rPr>
      </w:pPr>
      <w:r>
        <w:rPr>
          <w:rFonts w:ascii="Times New Roman" w:hAnsi="Times New Roman" w:cs="Times New Roman"/>
          <w:sz w:val="24"/>
          <w:szCs w:val="24"/>
        </w:rPr>
        <w:t xml:space="preserve">   1414-1421</w:t>
      </w:r>
      <w:r>
        <w:rPr>
          <w:rFonts w:ascii="Times New Roman" w:hAnsi="Times New Roman" w:cs="Times New Roman"/>
          <w:sz w:val="24"/>
          <w:szCs w:val="24"/>
        </w:rPr>
        <w:tab/>
        <w:t>In this period he and Alice were involved in the sale of premises in Colbrook</w:t>
      </w:r>
    </w:p>
    <w:p w14:paraId="72EAEBB0" w14:textId="77777777" w:rsidR="00CB10A5" w:rsidRDefault="00CB10A5" w:rsidP="00CB10A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and Stanwell.</w:t>
      </w:r>
    </w:p>
    <w:p w14:paraId="3960B733" w14:textId="7E953B65" w:rsidR="00CB10A5" w:rsidRDefault="00CB10A5" w:rsidP="00CB10A5">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p.188)</w:t>
      </w:r>
    </w:p>
    <w:p w14:paraId="35E8D30B" w14:textId="77777777" w:rsidR="00246D79" w:rsidRDefault="00246D79" w:rsidP="00246D79">
      <w:pPr>
        <w:pStyle w:val="NoSpacing"/>
        <w:rPr>
          <w:rFonts w:ascii="Times New Roman" w:hAnsi="Times New Roman" w:cs="Times New Roman"/>
          <w:sz w:val="24"/>
          <w:szCs w:val="24"/>
        </w:rPr>
      </w:pPr>
      <w:r>
        <w:rPr>
          <w:rFonts w:ascii="Times New Roman" w:hAnsi="Times New Roman" w:cs="Times New Roman"/>
          <w:sz w:val="24"/>
          <w:szCs w:val="24"/>
        </w:rPr>
        <w:tab/>
        <w:t>1415</w:t>
      </w:r>
      <w:r>
        <w:rPr>
          <w:rFonts w:ascii="Times New Roman" w:hAnsi="Times New Roman" w:cs="Times New Roman"/>
          <w:sz w:val="24"/>
          <w:szCs w:val="24"/>
        </w:rPr>
        <w:tab/>
        <w:t>He made a plaint of debt against Richard, Abbot of Dore Abbey(q.v.).</w:t>
      </w:r>
    </w:p>
    <w:p w14:paraId="3E149019" w14:textId="4E095B29" w:rsidR="00246D79" w:rsidRDefault="00246D79" w:rsidP="00246D7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7" w:history="1">
        <w:r w:rsidRPr="00A85632">
          <w:rPr>
            <w:rStyle w:val="Hyperlink"/>
            <w:rFonts w:ascii="Times New Roman" w:hAnsi="Times New Roman" w:cs="Times New Roman"/>
            <w:sz w:val="24"/>
            <w:szCs w:val="24"/>
          </w:rPr>
          <w:t>https://waalt.uh.edu/index.php/CP40/618:_K-Z</w:t>
        </w:r>
      </w:hyperlink>
      <w:r>
        <w:rPr>
          <w:rFonts w:ascii="Times New Roman" w:hAnsi="Times New Roman" w:cs="Times New Roman"/>
          <w:sz w:val="24"/>
          <w:szCs w:val="24"/>
        </w:rPr>
        <w:t xml:space="preserve"> )</w:t>
      </w:r>
    </w:p>
    <w:p w14:paraId="588691B9" w14:textId="77777777" w:rsidR="009E006C" w:rsidRDefault="009E006C" w:rsidP="009E006C">
      <w:pPr>
        <w:pStyle w:val="NoSpacing"/>
        <w:rPr>
          <w:rFonts w:ascii="Times New Roman" w:hAnsi="Times New Roman" w:cs="Times New Roman"/>
          <w:sz w:val="24"/>
          <w:szCs w:val="24"/>
        </w:rPr>
      </w:pPr>
      <w:r>
        <w:rPr>
          <w:rFonts w:ascii="Times New Roman" w:hAnsi="Times New Roman" w:cs="Times New Roman"/>
          <w:sz w:val="24"/>
          <w:szCs w:val="24"/>
        </w:rPr>
        <w:tab/>
        <w:t>1416</w:t>
      </w:r>
      <w:r>
        <w:rPr>
          <w:rFonts w:ascii="Times New Roman" w:hAnsi="Times New Roman" w:cs="Times New Roman"/>
          <w:sz w:val="24"/>
          <w:szCs w:val="24"/>
        </w:rPr>
        <w:tab/>
        <w:t>He made a plaint of debt against Richard Unknown, Abbot of Dore Abbey(q.v.).</w:t>
      </w:r>
    </w:p>
    <w:p w14:paraId="57FB2350" w14:textId="10BE0040" w:rsidR="009E006C" w:rsidRPr="00246D79" w:rsidRDefault="009E006C" w:rsidP="00246D7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8" w:history="1">
        <w:r w:rsidRPr="00674767">
          <w:rPr>
            <w:rStyle w:val="Hyperlink"/>
            <w:rFonts w:ascii="Times New Roman" w:hAnsi="Times New Roman" w:cs="Times New Roman"/>
            <w:sz w:val="24"/>
            <w:szCs w:val="24"/>
          </w:rPr>
          <w:t>https://waalt.uh.edu/index.php/CP40/621</w:t>
        </w:r>
      </w:hyperlink>
      <w:r>
        <w:rPr>
          <w:rFonts w:ascii="Times New Roman" w:hAnsi="Times New Roman" w:cs="Times New Roman"/>
          <w:sz w:val="24"/>
          <w:szCs w:val="24"/>
        </w:rPr>
        <w:t xml:space="preserve"> )</w:t>
      </w:r>
    </w:p>
    <w:p w14:paraId="4E60E788" w14:textId="71E68100" w:rsidR="00CB10A5" w:rsidRDefault="00F44F26" w:rsidP="00CB10A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21 Oct.</w:t>
      </w:r>
      <w:r w:rsidR="00CB10A5">
        <w:rPr>
          <w:rFonts w:ascii="Times New Roman" w:eastAsia="Times New Roman" w:hAnsi="Times New Roman" w:cs="Times New Roman"/>
          <w:sz w:val="24"/>
          <w:szCs w:val="24"/>
        </w:rPr>
        <w:t>1420</w:t>
      </w:r>
      <w:r w:rsidR="00CB10A5">
        <w:rPr>
          <w:rFonts w:ascii="Times New Roman" w:eastAsia="Times New Roman" w:hAnsi="Times New Roman" w:cs="Times New Roman"/>
          <w:sz w:val="24"/>
          <w:szCs w:val="24"/>
        </w:rPr>
        <w:tab/>
        <w:t xml:space="preserve">He was elected Master of the Cutlers’ Company. </w:t>
      </w:r>
    </w:p>
    <w:p w14:paraId="249CF1DA" w14:textId="27A72EC1" w:rsidR="00246D79" w:rsidRDefault="00246D79" w:rsidP="00246D79">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w:t>
      </w:r>
      <w:r w:rsidR="00F44F26">
        <w:rPr>
          <w:rFonts w:ascii="Times New Roman" w:eastAsia="Times New Roman" w:hAnsi="Times New Roman" w:cs="Times New Roman"/>
          <w:sz w:val="24"/>
          <w:szCs w:val="24"/>
        </w:rPr>
        <w:t>p.126-7)</w:t>
      </w:r>
    </w:p>
    <w:p w14:paraId="0FD3BC60" w14:textId="77777777" w:rsidR="001A75A9" w:rsidRDefault="001A75A9" w:rsidP="001A75A9">
      <w:pPr>
        <w:pStyle w:val="NoSpacing"/>
        <w:jc w:val="both"/>
        <w:rPr>
          <w:rFonts w:ascii="Times New Roman" w:hAnsi="Times New Roman" w:cs="Times New Roman"/>
          <w:sz w:val="24"/>
          <w:szCs w:val="24"/>
        </w:rPr>
      </w:pPr>
      <w:r>
        <w:rPr>
          <w:rFonts w:ascii="Times New Roman" w:hAnsi="Times New Roman" w:cs="Times New Roman"/>
          <w:sz w:val="24"/>
          <w:szCs w:val="24"/>
        </w:rPr>
        <w:tab/>
        <w:t>1421</w:t>
      </w:r>
      <w:r>
        <w:rPr>
          <w:rFonts w:ascii="Times New Roman" w:hAnsi="Times New Roman" w:cs="Times New Roman"/>
          <w:sz w:val="24"/>
          <w:szCs w:val="24"/>
        </w:rPr>
        <w:tab/>
        <w:t xml:space="preserve">He and William Wyot of Henley-on-Thames, Oxfordshire(q.v.), made a </w:t>
      </w:r>
    </w:p>
    <w:p w14:paraId="48EE7575" w14:textId="77777777" w:rsidR="001A75A9" w:rsidRDefault="001A75A9" w:rsidP="001A75A9">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plaint of debt against John Palmere of Bray, Berkshire(q.v.).</w:t>
      </w:r>
    </w:p>
    <w:p w14:paraId="2510C7F5" w14:textId="2381C337" w:rsidR="001A75A9" w:rsidRDefault="001A75A9" w:rsidP="001A75A9">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9" w:history="1">
        <w:r w:rsidRPr="009B1A7F">
          <w:rPr>
            <w:rStyle w:val="Hyperlink"/>
            <w:rFonts w:ascii="Times New Roman" w:hAnsi="Times New Roman" w:cs="Times New Roman"/>
            <w:sz w:val="24"/>
            <w:szCs w:val="24"/>
          </w:rPr>
          <w:t>https://waalt.uh.edu/index.php/CP40/641:_K-Z</w:t>
        </w:r>
      </w:hyperlink>
      <w:r>
        <w:rPr>
          <w:rFonts w:ascii="Times New Roman" w:hAnsi="Times New Roman" w:cs="Times New Roman"/>
          <w:sz w:val="24"/>
          <w:szCs w:val="24"/>
        </w:rPr>
        <w:t xml:space="preserve"> )</w:t>
      </w:r>
    </w:p>
    <w:p w14:paraId="3ABA66C2" w14:textId="77777777" w:rsidR="005240DC" w:rsidRDefault="005240DC" w:rsidP="005240DC">
      <w:pPr>
        <w:pStyle w:val="NoSpacing"/>
        <w:jc w:val="both"/>
        <w:rPr>
          <w:rFonts w:ascii="Times New Roman" w:hAnsi="Times New Roman" w:cs="Times New Roman"/>
          <w:sz w:val="24"/>
          <w:szCs w:val="24"/>
        </w:rPr>
      </w:pPr>
      <w:r>
        <w:rPr>
          <w:rFonts w:ascii="Times New Roman" w:hAnsi="Times New Roman" w:cs="Times New Roman"/>
          <w:sz w:val="24"/>
          <w:szCs w:val="24"/>
        </w:rPr>
        <w:tab/>
        <w:t>1422</w:t>
      </w:r>
      <w:r>
        <w:rPr>
          <w:rFonts w:ascii="Times New Roman" w:hAnsi="Times New Roman" w:cs="Times New Roman"/>
          <w:sz w:val="24"/>
          <w:szCs w:val="24"/>
        </w:rPr>
        <w:tab/>
        <w:t xml:space="preserve">He made a plaint of debt against John Pratte of Sandwich(q.v.) and Robert </w:t>
      </w:r>
    </w:p>
    <w:p w14:paraId="1C05028F" w14:textId="77777777" w:rsidR="005240DC" w:rsidRDefault="005240DC" w:rsidP="005240DC">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Chirche of Sandwich(q.v.).</w:t>
      </w:r>
    </w:p>
    <w:p w14:paraId="442AD857" w14:textId="56DE75F3" w:rsidR="005240DC" w:rsidRDefault="005240DC" w:rsidP="001A75A9">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10" w:history="1">
        <w:r w:rsidRPr="001D2FDE">
          <w:rPr>
            <w:rStyle w:val="Hyperlink"/>
            <w:rFonts w:ascii="Times New Roman" w:hAnsi="Times New Roman" w:cs="Times New Roman"/>
            <w:sz w:val="24"/>
            <w:szCs w:val="24"/>
          </w:rPr>
          <w:t>http://aalt.law.uh.edu/Indices/CP40Indices/CP40no647/CP40no647Pl.htm</w:t>
        </w:r>
      </w:hyperlink>
      <w:r>
        <w:rPr>
          <w:rFonts w:ascii="Times New Roman" w:hAnsi="Times New Roman" w:cs="Times New Roman"/>
          <w:sz w:val="24"/>
          <w:szCs w:val="24"/>
        </w:rPr>
        <w:t xml:space="preserve"> )</w:t>
      </w:r>
    </w:p>
    <w:p w14:paraId="0A1C6A6D" w14:textId="77777777" w:rsidR="00F30166" w:rsidRDefault="00F30166" w:rsidP="00F30166">
      <w:pPr>
        <w:pStyle w:val="NoSpacing"/>
        <w:jc w:val="both"/>
        <w:rPr>
          <w:rFonts w:ascii="Times New Roman" w:hAnsi="Times New Roman" w:cs="Times New Roman"/>
          <w:sz w:val="24"/>
          <w:szCs w:val="24"/>
        </w:rPr>
      </w:pPr>
      <w:r>
        <w:rPr>
          <w:rFonts w:ascii="Times New Roman" w:hAnsi="Times New Roman" w:cs="Times New Roman"/>
          <w:sz w:val="24"/>
          <w:szCs w:val="24"/>
        </w:rPr>
        <w:tab/>
        <w:t>1425</w:t>
      </w:r>
      <w:r>
        <w:rPr>
          <w:rFonts w:ascii="Times New Roman" w:hAnsi="Times New Roman" w:cs="Times New Roman"/>
          <w:sz w:val="24"/>
          <w:szCs w:val="24"/>
        </w:rPr>
        <w:tab/>
        <w:t>He made a plaint of debt against Richard Bagote of Colbrooke, Middlesex(q.v.),</w:t>
      </w:r>
    </w:p>
    <w:p w14:paraId="7F2B81DB" w14:textId="77777777" w:rsidR="00F30166" w:rsidRDefault="00F30166" w:rsidP="00F30166">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and William Hakkere of Maidenhead, Berkshire(q.v.).</w:t>
      </w:r>
    </w:p>
    <w:p w14:paraId="4321997B" w14:textId="77777777" w:rsidR="00F30166" w:rsidRDefault="00F30166" w:rsidP="00F30166">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11" w:history="1">
        <w:r w:rsidRPr="001D2FDE">
          <w:rPr>
            <w:rStyle w:val="Hyperlink"/>
            <w:rFonts w:ascii="Times New Roman" w:hAnsi="Times New Roman" w:cs="Times New Roman"/>
            <w:sz w:val="24"/>
            <w:szCs w:val="24"/>
          </w:rPr>
          <w:t>http://aalt.law.uh.edu/Indices/CP40Indices/CP40no647/CP40no647Pl.htm</w:t>
        </w:r>
      </w:hyperlink>
      <w:r>
        <w:rPr>
          <w:rFonts w:ascii="Times New Roman" w:hAnsi="Times New Roman" w:cs="Times New Roman"/>
          <w:sz w:val="24"/>
          <w:szCs w:val="24"/>
        </w:rPr>
        <w:t xml:space="preserve"> )</w:t>
      </w:r>
    </w:p>
    <w:p w14:paraId="7B09E550" w14:textId="77777777" w:rsidR="00F30166" w:rsidRDefault="00F30166" w:rsidP="00F30166">
      <w:pPr>
        <w:pStyle w:val="NoSpacing"/>
        <w:jc w:val="both"/>
        <w:rPr>
          <w:rFonts w:ascii="Times New Roman" w:hAnsi="Times New Roman" w:cs="Times New Roman"/>
          <w:sz w:val="24"/>
          <w:szCs w:val="24"/>
        </w:rPr>
      </w:pPr>
      <w:r>
        <w:rPr>
          <w:rFonts w:ascii="Times New Roman" w:hAnsi="Times New Roman" w:cs="Times New Roman"/>
          <w:sz w:val="24"/>
          <w:szCs w:val="24"/>
        </w:rPr>
        <w:tab/>
        <w:t>1425</w:t>
      </w:r>
      <w:r>
        <w:rPr>
          <w:rFonts w:ascii="Times New Roman" w:hAnsi="Times New Roman" w:cs="Times New Roman"/>
          <w:sz w:val="24"/>
          <w:szCs w:val="24"/>
        </w:rPr>
        <w:tab/>
        <w:t>He and William Hardewyk of London, mercer(q.v.), made a plaint of debt against</w:t>
      </w:r>
    </w:p>
    <w:p w14:paraId="2F5FD288" w14:textId="3C1EA47F" w:rsidR="00F30166" w:rsidRPr="001A75A9" w:rsidRDefault="00F30166" w:rsidP="001A75A9">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John Pratte of Sandwich(q.v.).   (ibid.)</w:t>
      </w:r>
    </w:p>
    <w:p w14:paraId="769F3B99" w14:textId="1EC62118" w:rsidR="00CB10A5" w:rsidRDefault="00CB10A5" w:rsidP="00CB10A5">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Jan.</w:t>
      </w:r>
      <w:r>
        <w:rPr>
          <w:rFonts w:ascii="Times New Roman" w:eastAsia="Times New Roman" w:hAnsi="Times New Roman" w:cs="Times New Roman"/>
          <w:sz w:val="24"/>
          <w:szCs w:val="24"/>
        </w:rPr>
        <w:tab/>
        <w:t>1439</w:t>
      </w:r>
      <w:r>
        <w:rPr>
          <w:rFonts w:ascii="Times New Roman" w:eastAsia="Times New Roman" w:hAnsi="Times New Roman" w:cs="Times New Roman"/>
          <w:sz w:val="24"/>
          <w:szCs w:val="24"/>
        </w:rPr>
        <w:tab/>
        <w:t xml:space="preserve">He owned a tenement in St.Lawrence Jewry. </w:t>
      </w:r>
    </w:p>
    <w:p w14:paraId="5CA4FB2F" w14:textId="2B795944" w:rsidR="001A75A9" w:rsidRDefault="001A75A9" w:rsidP="001A75A9">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p.188)</w:t>
      </w:r>
    </w:p>
    <w:p w14:paraId="31F05E7A" w14:textId="4045139D" w:rsidR="001A75A9" w:rsidRPr="00C16FE2" w:rsidRDefault="001A75A9" w:rsidP="00CB10A5">
      <w:pPr>
        <w:pStyle w:val="NoSpacing"/>
        <w:rPr>
          <w:rFonts w:ascii="Times New Roman" w:eastAsia="Times New Roman" w:hAnsi="Times New Roman" w:cs="Times New Roman"/>
          <w:sz w:val="24"/>
          <w:szCs w:val="24"/>
        </w:rPr>
      </w:pPr>
    </w:p>
    <w:p w14:paraId="512005FA" w14:textId="1909E421" w:rsidR="001A75A9" w:rsidRDefault="001A75A9" w:rsidP="00CB10A5">
      <w:pPr>
        <w:pStyle w:val="NoSpacing"/>
        <w:rPr>
          <w:rFonts w:ascii="Times New Roman" w:hAnsi="Times New Roman" w:cs="Times New Roman"/>
          <w:sz w:val="24"/>
          <w:szCs w:val="24"/>
        </w:rPr>
      </w:pPr>
    </w:p>
    <w:p w14:paraId="2AB1AFE1" w14:textId="2B818647" w:rsidR="005240DC" w:rsidRDefault="005240DC" w:rsidP="00CB10A5">
      <w:pPr>
        <w:pStyle w:val="NoSpacing"/>
        <w:rPr>
          <w:rFonts w:ascii="Times New Roman" w:hAnsi="Times New Roman" w:cs="Times New Roman"/>
          <w:sz w:val="24"/>
          <w:szCs w:val="24"/>
        </w:rPr>
      </w:pPr>
      <w:r>
        <w:rPr>
          <w:rFonts w:ascii="Times New Roman" w:hAnsi="Times New Roman" w:cs="Times New Roman"/>
          <w:sz w:val="24"/>
          <w:szCs w:val="24"/>
        </w:rPr>
        <w:t>11 July 2022</w:t>
      </w:r>
    </w:p>
    <w:p w14:paraId="230925CA" w14:textId="4AAFF5ED" w:rsidR="00F30166" w:rsidRDefault="00F30166" w:rsidP="00CB10A5">
      <w:pPr>
        <w:pStyle w:val="NoSpacing"/>
        <w:rPr>
          <w:rFonts w:ascii="Times New Roman" w:hAnsi="Times New Roman" w:cs="Times New Roman"/>
          <w:sz w:val="24"/>
          <w:szCs w:val="24"/>
        </w:rPr>
      </w:pPr>
      <w:r>
        <w:rPr>
          <w:rFonts w:ascii="Times New Roman" w:hAnsi="Times New Roman" w:cs="Times New Roman"/>
          <w:sz w:val="24"/>
          <w:szCs w:val="24"/>
        </w:rPr>
        <w:t>15 July 2022</w:t>
      </w:r>
    </w:p>
    <w:p w14:paraId="50869EED" w14:textId="77777777" w:rsidR="00CB10A5" w:rsidRPr="00CB10A5" w:rsidRDefault="00CB10A5" w:rsidP="00CB10A5">
      <w:pPr>
        <w:pStyle w:val="NoSpacing"/>
        <w:rPr>
          <w:rFonts w:ascii="Times New Roman" w:hAnsi="Times New Roman" w:cs="Times New Roman"/>
          <w:sz w:val="24"/>
          <w:szCs w:val="24"/>
        </w:rPr>
      </w:pPr>
    </w:p>
    <w:sectPr w:rsidR="00CB10A5" w:rsidRPr="00CB10A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A945A" w14:textId="77777777" w:rsidR="00CB10A5" w:rsidRDefault="00CB10A5" w:rsidP="009139A6">
      <w:r>
        <w:separator/>
      </w:r>
    </w:p>
  </w:endnote>
  <w:endnote w:type="continuationSeparator" w:id="0">
    <w:p w14:paraId="137E23B0" w14:textId="77777777" w:rsidR="00CB10A5" w:rsidRDefault="00CB10A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6E45"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D5D9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33B9F"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BDDA4" w14:textId="77777777" w:rsidR="00CB10A5" w:rsidRDefault="00CB10A5" w:rsidP="009139A6">
      <w:r>
        <w:separator/>
      </w:r>
    </w:p>
  </w:footnote>
  <w:footnote w:type="continuationSeparator" w:id="0">
    <w:p w14:paraId="66DED981" w14:textId="77777777" w:rsidR="00CB10A5" w:rsidRDefault="00CB10A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B09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786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219D"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0A5"/>
    <w:rsid w:val="000666E0"/>
    <w:rsid w:val="001A75A9"/>
    <w:rsid w:val="00203D43"/>
    <w:rsid w:val="00246D79"/>
    <w:rsid w:val="002510B7"/>
    <w:rsid w:val="005240DC"/>
    <w:rsid w:val="005C130B"/>
    <w:rsid w:val="00691C1E"/>
    <w:rsid w:val="00826F5C"/>
    <w:rsid w:val="009139A6"/>
    <w:rsid w:val="009448BB"/>
    <w:rsid w:val="009E006C"/>
    <w:rsid w:val="00A3176C"/>
    <w:rsid w:val="00AE65F8"/>
    <w:rsid w:val="00BA00AB"/>
    <w:rsid w:val="00CB10A5"/>
    <w:rsid w:val="00CB4ED9"/>
    <w:rsid w:val="00EB3209"/>
    <w:rsid w:val="00F30166"/>
    <w:rsid w:val="00F44F2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68E80"/>
  <w15:chartTrackingRefBased/>
  <w15:docId w15:val="{9D7FC8F3-74C9-4571-8001-AFA91614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CB10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alt.uh.edu/index.php/CP40/62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aalt.uh.edu/index.php/CP40/618:_K-Z"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aalt.uh.edu/index.php/CP40/605:_K-Z" TargetMode="External"/><Relationship Id="rId11" Type="http://schemas.openxmlformats.org/officeDocument/2006/relationships/hyperlink" Target="http://aalt.law.uh.edu/Indices/CP40Indices/CP40no647/CP40no647Pl.ht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aalt.law.uh.edu/Indices/CP40Indices/CP40no647/CP40no647Pl.ht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aalt.uh.edu/index.php/CP40/641:_K-Z"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7</TotalTime>
  <Pages>1</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9</cp:revision>
  <cp:lastPrinted>2022-07-10T09:33:00Z</cp:lastPrinted>
  <dcterms:created xsi:type="dcterms:W3CDTF">2022-06-22T12:57:00Z</dcterms:created>
  <dcterms:modified xsi:type="dcterms:W3CDTF">2022-07-15T12:48:00Z</dcterms:modified>
</cp:coreProperties>
</file>