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6D2285" w14:textId="77777777" w:rsidR="000A61C5" w:rsidRDefault="000A61C5" w:rsidP="000A61C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MULTON</w:t>
      </w:r>
      <w:r>
        <w:rPr>
          <w:rFonts w:ascii="Times New Roman" w:hAnsi="Times New Roman" w:cs="Times New Roman"/>
        </w:rPr>
        <w:t xml:space="preserve">       (fl.1484)</w:t>
      </w:r>
    </w:p>
    <w:p w14:paraId="63D21DF5" w14:textId="77777777" w:rsidR="000A61C5" w:rsidRDefault="000A61C5" w:rsidP="000A61C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Hindringham</w:t>
      </w:r>
      <w:proofErr w:type="spellEnd"/>
      <w:r>
        <w:rPr>
          <w:rFonts w:ascii="Times New Roman" w:hAnsi="Times New Roman" w:cs="Times New Roman"/>
        </w:rPr>
        <w:t>, Norfolk. Yeoman.</w:t>
      </w:r>
    </w:p>
    <w:p w14:paraId="0ED43173" w14:textId="77777777" w:rsidR="000A61C5" w:rsidRDefault="000A61C5" w:rsidP="000A61C5">
      <w:pPr>
        <w:rPr>
          <w:rFonts w:ascii="Times New Roman" w:hAnsi="Times New Roman" w:cs="Times New Roman"/>
        </w:rPr>
      </w:pPr>
    </w:p>
    <w:p w14:paraId="7D79BC66" w14:textId="77777777" w:rsidR="000A61C5" w:rsidRDefault="000A61C5" w:rsidP="000A61C5">
      <w:pPr>
        <w:rPr>
          <w:rFonts w:ascii="Times New Roman" w:hAnsi="Times New Roman" w:cs="Times New Roman"/>
        </w:rPr>
      </w:pPr>
    </w:p>
    <w:p w14:paraId="423D9B07" w14:textId="77777777" w:rsidR="000A61C5" w:rsidRDefault="000A61C5" w:rsidP="000A61C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William Spark of London, draper(q.v.), brought a plaint of debt against him,</w:t>
      </w:r>
    </w:p>
    <w:p w14:paraId="50712CB1" w14:textId="77777777" w:rsidR="000A61C5" w:rsidRDefault="000A61C5" w:rsidP="000A61C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Nicholas </w:t>
      </w:r>
      <w:proofErr w:type="spellStart"/>
      <w:r>
        <w:rPr>
          <w:rFonts w:ascii="Times New Roman" w:hAnsi="Times New Roman" w:cs="Times New Roman"/>
        </w:rPr>
        <w:t>Melcheburn</w:t>
      </w:r>
      <w:proofErr w:type="spellEnd"/>
      <w:r>
        <w:rPr>
          <w:rFonts w:ascii="Times New Roman" w:hAnsi="Times New Roman" w:cs="Times New Roman"/>
        </w:rPr>
        <w:t xml:space="preserve"> of Hillington(q.v.), Thomas Smyth of East </w:t>
      </w:r>
    </w:p>
    <w:p w14:paraId="20CC5147" w14:textId="77777777" w:rsidR="000A61C5" w:rsidRDefault="000A61C5" w:rsidP="000A61C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Raynham(q.v.), William </w:t>
      </w:r>
      <w:proofErr w:type="spellStart"/>
      <w:r>
        <w:rPr>
          <w:rFonts w:ascii="Times New Roman" w:hAnsi="Times New Roman" w:cs="Times New Roman"/>
        </w:rPr>
        <w:t>Feyher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Whissonsett</w:t>
      </w:r>
      <w:proofErr w:type="spellEnd"/>
      <w:r>
        <w:rPr>
          <w:rFonts w:ascii="Times New Roman" w:hAnsi="Times New Roman" w:cs="Times New Roman"/>
        </w:rPr>
        <w:t xml:space="preserve">(q.v.), Richard </w:t>
      </w:r>
      <w:proofErr w:type="spellStart"/>
      <w:r>
        <w:rPr>
          <w:rFonts w:ascii="Times New Roman" w:hAnsi="Times New Roman" w:cs="Times New Roman"/>
        </w:rPr>
        <w:t>Hardfyssh</w:t>
      </w:r>
      <w:proofErr w:type="spellEnd"/>
    </w:p>
    <w:p w14:paraId="5956D580" w14:textId="77777777" w:rsidR="000A61C5" w:rsidRDefault="000A61C5" w:rsidP="000A61C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of Sculthorpe(q.v.) and John Basse of Lynn(q.v.).  </w:t>
      </w:r>
    </w:p>
    <w:p w14:paraId="73497EFE" w14:textId="77777777" w:rsidR="000A61C5" w:rsidRDefault="000A61C5" w:rsidP="000A61C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CC2904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6599BAE6" w14:textId="77777777" w:rsidR="000A61C5" w:rsidRDefault="000A61C5" w:rsidP="000A61C5">
      <w:pPr>
        <w:rPr>
          <w:rFonts w:ascii="Times New Roman" w:hAnsi="Times New Roman" w:cs="Times New Roman"/>
        </w:rPr>
      </w:pPr>
    </w:p>
    <w:p w14:paraId="55A407A8" w14:textId="77777777" w:rsidR="000A61C5" w:rsidRDefault="000A61C5" w:rsidP="000A61C5">
      <w:pPr>
        <w:rPr>
          <w:rFonts w:ascii="Times New Roman" w:hAnsi="Times New Roman" w:cs="Times New Roman"/>
        </w:rPr>
      </w:pPr>
    </w:p>
    <w:p w14:paraId="10C6ACC6" w14:textId="77777777" w:rsidR="000A61C5" w:rsidRDefault="000A61C5" w:rsidP="000A61C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18 January 2019</w:t>
      </w:r>
    </w:p>
    <w:p w14:paraId="15F2CC89" w14:textId="77777777" w:rsidR="006B2F86" w:rsidRPr="00E71FC3" w:rsidRDefault="000A61C5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97D26B" w14:textId="77777777" w:rsidR="000A61C5" w:rsidRDefault="000A61C5" w:rsidP="00E71FC3">
      <w:r>
        <w:separator/>
      </w:r>
    </w:p>
  </w:endnote>
  <w:endnote w:type="continuationSeparator" w:id="0">
    <w:p w14:paraId="5C1329DE" w14:textId="77777777" w:rsidR="000A61C5" w:rsidRDefault="000A61C5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648D60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9D61AA" w14:textId="77777777" w:rsidR="000A61C5" w:rsidRDefault="000A61C5" w:rsidP="00E71FC3">
      <w:r>
        <w:separator/>
      </w:r>
    </w:p>
  </w:footnote>
  <w:footnote w:type="continuationSeparator" w:id="0">
    <w:p w14:paraId="3C040F24" w14:textId="77777777" w:rsidR="000A61C5" w:rsidRDefault="000A61C5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61C5"/>
    <w:rsid w:val="000A61C5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8F8927"/>
  <w15:chartTrackingRefBased/>
  <w15:docId w15:val="{7EAF3944-1606-4A8A-83CD-6662C6B934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A61C5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0A61C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74</Words>
  <Characters>423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2019-01-21T21:51:00Z</dcterms:created>
  <dcterms:modified xsi:type="dcterms:W3CDTF">2019-01-21T21:51:00Z</dcterms:modified>
</cp:coreProperties>
</file>