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ABEE1A" w14:textId="77777777" w:rsidR="005E03E8" w:rsidRDefault="005E03E8" w:rsidP="005E03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MULTON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CDA3D26" w14:textId="77777777" w:rsidR="005E03E8" w:rsidRDefault="005E03E8" w:rsidP="005E03E8">
      <w:pPr>
        <w:rPr>
          <w:rFonts w:ascii="Times New Roman" w:hAnsi="Times New Roman" w:cs="Times New Roman"/>
        </w:rPr>
      </w:pPr>
    </w:p>
    <w:p w14:paraId="5B68D59C" w14:textId="77777777" w:rsidR="005E03E8" w:rsidRDefault="005E03E8" w:rsidP="005E03E8">
      <w:pPr>
        <w:rPr>
          <w:rFonts w:ascii="Times New Roman" w:hAnsi="Times New Roman" w:cs="Times New Roman"/>
        </w:rPr>
      </w:pPr>
    </w:p>
    <w:p w14:paraId="5FD7B6C8" w14:textId="77777777" w:rsidR="005E03E8" w:rsidRDefault="005E03E8" w:rsidP="005E03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against Robert Lacy of </w:t>
      </w:r>
      <w:proofErr w:type="spellStart"/>
      <w:r>
        <w:rPr>
          <w:rFonts w:ascii="Times New Roman" w:hAnsi="Times New Roman" w:cs="Times New Roman"/>
        </w:rPr>
        <w:t>Chitterne</w:t>
      </w:r>
      <w:proofErr w:type="spellEnd"/>
      <w:r>
        <w:rPr>
          <w:rFonts w:ascii="Times New Roman" w:hAnsi="Times New Roman" w:cs="Times New Roman"/>
        </w:rPr>
        <w:t xml:space="preserve">, </w:t>
      </w:r>
    </w:p>
    <w:p w14:paraId="718C132F" w14:textId="77777777" w:rsidR="005E03E8" w:rsidRDefault="005E03E8" w:rsidP="005E03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Wiltshire(q.v.).</w:t>
      </w:r>
    </w:p>
    <w:p w14:paraId="25C8EDEF" w14:textId="77777777" w:rsidR="005E03E8" w:rsidRDefault="005E03E8" w:rsidP="005E03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85CA70B" w14:textId="77777777" w:rsidR="005E03E8" w:rsidRDefault="005E03E8" w:rsidP="005E03E8">
      <w:pPr>
        <w:rPr>
          <w:rFonts w:ascii="Times New Roman" w:hAnsi="Times New Roman" w:cs="Times New Roman"/>
        </w:rPr>
      </w:pPr>
    </w:p>
    <w:p w14:paraId="058113D6" w14:textId="77777777" w:rsidR="005E03E8" w:rsidRDefault="005E03E8" w:rsidP="005E03E8">
      <w:pPr>
        <w:rPr>
          <w:rFonts w:ascii="Times New Roman" w:hAnsi="Times New Roman" w:cs="Times New Roman"/>
        </w:rPr>
      </w:pPr>
    </w:p>
    <w:p w14:paraId="43E2AD1E" w14:textId="77777777" w:rsidR="005E03E8" w:rsidRDefault="005E03E8" w:rsidP="005E03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July 2018</w:t>
      </w:r>
    </w:p>
    <w:p w14:paraId="02A37024" w14:textId="77777777" w:rsidR="006B2F86" w:rsidRPr="00E71FC3" w:rsidRDefault="005E03E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70E0C4" w14:textId="77777777" w:rsidR="005E03E8" w:rsidRDefault="005E03E8" w:rsidP="00E71FC3">
      <w:r>
        <w:separator/>
      </w:r>
    </w:p>
  </w:endnote>
  <w:endnote w:type="continuationSeparator" w:id="0">
    <w:p w14:paraId="61AD65C1" w14:textId="77777777" w:rsidR="005E03E8" w:rsidRDefault="005E03E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4097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11D8BD" w14:textId="77777777" w:rsidR="005E03E8" w:rsidRDefault="005E03E8" w:rsidP="00E71FC3">
      <w:r>
        <w:separator/>
      </w:r>
    </w:p>
  </w:footnote>
  <w:footnote w:type="continuationSeparator" w:id="0">
    <w:p w14:paraId="233749C1" w14:textId="77777777" w:rsidR="005E03E8" w:rsidRDefault="005E03E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3E8"/>
    <w:rsid w:val="001A7C09"/>
    <w:rsid w:val="00577BD5"/>
    <w:rsid w:val="005E03E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D1539"/>
  <w15:chartTrackingRefBased/>
  <w15:docId w15:val="{4C7D2CA8-0BC7-4032-9D0F-31031BAF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03E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2018-07-25T20:48:00Z</dcterms:created>
  <dcterms:modified xsi:type="dcterms:W3CDTF">2018-07-25T20:48:00Z</dcterms:modified>
</cp:coreProperties>
</file>