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05994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MULTON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BC9647A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204A67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32018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Mary Brake of Castor,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38307EC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4D39BFC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Robert Bunche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Walsoken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Norfolk(q.v.).</w:t>
      </w:r>
    </w:p>
    <w:p w14:paraId="7513F5AD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19C4D3AE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Richard Gall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Lowestoft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</w:t>
      </w:r>
    </w:p>
    <w:p w14:paraId="2EF967FE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31175470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Laurance of Wisbech,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670F2C5E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Fyssher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Wisbech(q.v.)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Wymarke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Market Deeping,</w:t>
      </w:r>
    </w:p>
    <w:p w14:paraId="4C2610A1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Lincolnshire(q.v.).   (ibid.)</w:t>
      </w:r>
    </w:p>
    <w:p w14:paraId="6B58BB57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Alan White of Stanground, Huntingdonshire(q.v.).</w:t>
      </w:r>
    </w:p>
    <w:p w14:paraId="4617E40D" w14:textId="77777777" w:rsidR="00AA3AD0" w:rsidRPr="00061BC9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1D94B2D9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9DE66D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DDB43" w14:textId="77777777" w:rsidR="00AA3AD0" w:rsidRDefault="00AA3AD0" w:rsidP="00AA3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2022</w:t>
      </w:r>
    </w:p>
    <w:p w14:paraId="41E090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 w:rsidSect="00AA3A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B82EB" w14:textId="77777777" w:rsidR="00AA3AD0" w:rsidRDefault="00AA3AD0" w:rsidP="009139A6">
      <w:r>
        <w:separator/>
      </w:r>
    </w:p>
  </w:endnote>
  <w:endnote w:type="continuationSeparator" w:id="0">
    <w:p w14:paraId="6F9CD24D" w14:textId="77777777" w:rsidR="00AA3AD0" w:rsidRDefault="00AA3A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FF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FE9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852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28383" w14:textId="77777777" w:rsidR="00AA3AD0" w:rsidRDefault="00AA3AD0" w:rsidP="009139A6">
      <w:r>
        <w:separator/>
      </w:r>
    </w:p>
  </w:footnote>
  <w:footnote w:type="continuationSeparator" w:id="0">
    <w:p w14:paraId="56ED064D" w14:textId="77777777" w:rsidR="00AA3AD0" w:rsidRDefault="00AA3A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226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4F5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26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D0"/>
    <w:rsid w:val="000666E0"/>
    <w:rsid w:val="002510B7"/>
    <w:rsid w:val="005C130B"/>
    <w:rsid w:val="00826F5C"/>
    <w:rsid w:val="009139A6"/>
    <w:rsid w:val="009448BB"/>
    <w:rsid w:val="00A3176C"/>
    <w:rsid w:val="00AA3AD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80C52"/>
  <w15:chartTrackingRefBased/>
  <w15:docId w15:val="{DAC5BC6A-EACD-4363-BD5E-CB8EE77C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3A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2022-04-26T14:29:00Z</dcterms:created>
  <dcterms:modified xsi:type="dcterms:W3CDTF">2022-04-26T14:30:00Z</dcterms:modified>
</cp:coreProperties>
</file>