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557" w:rsidRDefault="00D05557" w:rsidP="00D055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MULTON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05557" w:rsidRDefault="00D05557" w:rsidP="00D055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3379" w:rsidRDefault="00E73379" w:rsidP="00D055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54B2" w:rsidRDefault="00D554B2" w:rsidP="00D554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Aug.1419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Oakham, Rutland,</w:t>
      </w:r>
    </w:p>
    <w:p w:rsidR="00D554B2" w:rsidRDefault="00D554B2" w:rsidP="00D554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Bohun</w:t>
      </w:r>
      <w:proofErr w:type="spellEnd"/>
      <w:r>
        <w:rPr>
          <w:rFonts w:ascii="Times New Roman" w:hAnsi="Times New Roman" w:cs="Times New Roman"/>
          <w:sz w:val="24"/>
          <w:szCs w:val="24"/>
        </w:rPr>
        <w:t>, Countess of Hereford.</w:t>
      </w:r>
    </w:p>
    <w:p w:rsidR="00D554B2" w:rsidRDefault="00D554B2" w:rsidP="00D554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21-279)</w:t>
      </w:r>
    </w:p>
    <w:p w:rsidR="00D05557" w:rsidRDefault="00D05557" w:rsidP="00D055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Oakham, Rutland,</w:t>
      </w:r>
    </w:p>
    <w:p w:rsidR="00D05557" w:rsidRDefault="00D05557" w:rsidP="00D055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d.1407)(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D05557" w:rsidRDefault="00D05557" w:rsidP="00D055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21-211)</w:t>
      </w:r>
    </w:p>
    <w:p w:rsidR="00E73379" w:rsidRDefault="00E73379" w:rsidP="00E733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Oakham, </w:t>
      </w:r>
    </w:p>
    <w:p w:rsidR="00E73379" w:rsidRDefault="00E73379" w:rsidP="00E733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Rutland, into the lands of the late Isabel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d.1411)(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E73379" w:rsidRDefault="00E73379" w:rsidP="00E733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21-213)</w:t>
      </w:r>
      <w:bookmarkStart w:id="0" w:name="_GoBack"/>
      <w:bookmarkEnd w:id="0"/>
    </w:p>
    <w:p w:rsidR="00D05557" w:rsidRDefault="00D05557" w:rsidP="00D055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5557" w:rsidRDefault="00D05557" w:rsidP="00D055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D05557" w:rsidP="00D055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2016</w:t>
      </w:r>
    </w:p>
    <w:p w:rsidR="00D554B2" w:rsidRPr="00D05557" w:rsidRDefault="00D554B2" w:rsidP="00D055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June 2016</w:t>
      </w:r>
    </w:p>
    <w:sectPr w:rsidR="00D554B2" w:rsidRPr="00D055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557" w:rsidRDefault="00D05557" w:rsidP="00564E3C">
      <w:pPr>
        <w:spacing w:after="0" w:line="240" w:lineRule="auto"/>
      </w:pPr>
      <w:r>
        <w:separator/>
      </w:r>
    </w:p>
  </w:endnote>
  <w:endnote w:type="continuationSeparator" w:id="0">
    <w:p w:rsidR="00D05557" w:rsidRDefault="00D0555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73379">
      <w:rPr>
        <w:rFonts w:ascii="Times New Roman" w:hAnsi="Times New Roman" w:cs="Times New Roman"/>
        <w:noProof/>
        <w:sz w:val="24"/>
        <w:szCs w:val="24"/>
      </w:rPr>
      <w:t>13 June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557" w:rsidRDefault="00D05557" w:rsidP="00564E3C">
      <w:pPr>
        <w:spacing w:after="0" w:line="240" w:lineRule="auto"/>
      </w:pPr>
      <w:r>
        <w:separator/>
      </w:r>
    </w:p>
  </w:footnote>
  <w:footnote w:type="continuationSeparator" w:id="0">
    <w:p w:rsidR="00D05557" w:rsidRDefault="00D0555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557"/>
    <w:rsid w:val="00372DC6"/>
    <w:rsid w:val="00564E3C"/>
    <w:rsid w:val="0064591D"/>
    <w:rsid w:val="00D05557"/>
    <w:rsid w:val="00D554B2"/>
    <w:rsid w:val="00DD5B8A"/>
    <w:rsid w:val="00E73379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C1B54"/>
  <w15:chartTrackingRefBased/>
  <w15:docId w15:val="{29B67706-A887-499F-932C-369635AB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2016-01-25T21:37:00Z</dcterms:created>
  <dcterms:modified xsi:type="dcterms:W3CDTF">2016-06-13T07:46:00Z</dcterms:modified>
</cp:coreProperties>
</file>