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Walter MULTON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(fl.1425)</w:t>
      </w:r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Stainer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Son:  John,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stainer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 (R.F.Y. p.171)</w:t>
      </w:r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C5281" w:rsidRPr="00C020AD" w:rsidRDefault="00CC5281" w:rsidP="00CC5281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John became a Freeman.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CC5281" w:rsidRPr="00C020AD" w:rsidRDefault="00CC5281" w:rsidP="00CC5281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27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281" w:rsidRDefault="00CC5281" w:rsidP="00920DE3">
      <w:pPr>
        <w:spacing w:after="0" w:line="240" w:lineRule="auto"/>
      </w:pPr>
      <w:r>
        <w:separator/>
      </w:r>
    </w:p>
  </w:endnote>
  <w:endnote w:type="continuationSeparator" w:id="0">
    <w:p w:rsidR="00CC5281" w:rsidRDefault="00CC52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281" w:rsidRDefault="00CC5281" w:rsidP="00920DE3">
      <w:pPr>
        <w:spacing w:after="0" w:line="240" w:lineRule="auto"/>
      </w:pPr>
      <w:r>
        <w:separator/>
      </w:r>
    </w:p>
  </w:footnote>
  <w:footnote w:type="continuationSeparator" w:id="0">
    <w:p w:rsidR="00CC5281" w:rsidRDefault="00CC52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81"/>
    <w:rsid w:val="00120749"/>
    <w:rsid w:val="00624CAE"/>
    <w:rsid w:val="00920DE3"/>
    <w:rsid w:val="00C009D8"/>
    <w:rsid w:val="00CC528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C52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C52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2014-02-25T21:34:00Z</dcterms:created>
  <dcterms:modified xsi:type="dcterms:W3CDTF">2014-02-25T21:34:00Z</dcterms:modified>
</cp:coreProperties>
</file>