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9EB96" w14:textId="77777777" w:rsidR="0080631F" w:rsidRDefault="0080631F" w:rsidP="008063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MULTON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d.1412)</w:t>
      </w:r>
    </w:p>
    <w:p w14:paraId="000F8EB2" w14:textId="77777777" w:rsidR="0080631F" w:rsidRDefault="0080631F" w:rsidP="008063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6FE1F4CA" w14:textId="77777777" w:rsidR="0080631F" w:rsidRDefault="0080631F" w:rsidP="0080631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78D714" w14:textId="77777777" w:rsidR="0080631F" w:rsidRDefault="0080631F" w:rsidP="0080631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DFFEE6" w14:textId="77777777" w:rsidR="0080631F" w:rsidRDefault="0080631F" w:rsidP="008063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Mar.1412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64426EDB" w14:textId="77777777" w:rsidR="0080631F" w:rsidRDefault="0080631F" w:rsidP="0080631F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p.256)</w:t>
      </w:r>
    </w:p>
    <w:p w14:paraId="63A3B554" w14:textId="77777777" w:rsidR="0080631F" w:rsidRDefault="0080631F" w:rsidP="008063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Mar.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1A703554" w14:textId="77777777" w:rsidR="0080631F" w:rsidRDefault="0080631F" w:rsidP="0080631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BA9AE0" w14:textId="77777777" w:rsidR="0080631F" w:rsidRDefault="0080631F" w:rsidP="0080631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D46887" w14:textId="77777777" w:rsidR="0080631F" w:rsidRDefault="0080631F" w:rsidP="008063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March 2023</w:t>
      </w:r>
    </w:p>
    <w:p w14:paraId="456B127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B24F5" w14:textId="77777777" w:rsidR="0080631F" w:rsidRDefault="0080631F" w:rsidP="009139A6">
      <w:r>
        <w:separator/>
      </w:r>
    </w:p>
  </w:endnote>
  <w:endnote w:type="continuationSeparator" w:id="0">
    <w:p w14:paraId="51CE724B" w14:textId="77777777" w:rsidR="0080631F" w:rsidRDefault="0080631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132F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73B7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8993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FEEE4" w14:textId="77777777" w:rsidR="0080631F" w:rsidRDefault="0080631F" w:rsidP="009139A6">
      <w:r>
        <w:separator/>
      </w:r>
    </w:p>
  </w:footnote>
  <w:footnote w:type="continuationSeparator" w:id="0">
    <w:p w14:paraId="23742641" w14:textId="77777777" w:rsidR="0080631F" w:rsidRDefault="0080631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D6FC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A01C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AB5B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31F"/>
    <w:rsid w:val="000666E0"/>
    <w:rsid w:val="002510B7"/>
    <w:rsid w:val="005C130B"/>
    <w:rsid w:val="0080631F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5329A"/>
  <w15:chartTrackingRefBased/>
  <w15:docId w15:val="{170ABD4C-6ED7-42CD-947C-777E076F6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31F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2023-04-10T18:58:00Z</dcterms:created>
  <dcterms:modified xsi:type="dcterms:W3CDTF">2023-04-10T18:59:00Z</dcterms:modified>
</cp:coreProperties>
</file>