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CFFEA" w14:textId="77777777" w:rsidR="00CD4A00" w:rsidRDefault="00CD4A00" w:rsidP="00CD4A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MULTON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d.1408)</w:t>
      </w:r>
    </w:p>
    <w:p w14:paraId="32726670" w14:textId="77777777" w:rsidR="00CD4A00" w:rsidRDefault="00CD4A00" w:rsidP="00CD4A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69D09387" w14:textId="77777777" w:rsidR="00CD4A00" w:rsidRDefault="00CD4A00" w:rsidP="00CD4A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B88EC5" w14:textId="77777777" w:rsidR="00CD4A00" w:rsidRDefault="00CD4A00" w:rsidP="00CD4A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49BE2F" w14:textId="77777777" w:rsidR="00CD4A00" w:rsidRDefault="00CD4A00" w:rsidP="00CD4A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Colette.</w:t>
      </w:r>
    </w:p>
    <w:p w14:paraId="4811E7C5" w14:textId="77777777" w:rsidR="00CD4A00" w:rsidRDefault="00CD4A00" w:rsidP="00CD4A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(“Life and Death: A Study of the Wills and Testaments of Men and Women</w:t>
      </w:r>
    </w:p>
    <w:p w14:paraId="71F5411D" w14:textId="77777777" w:rsidR="00CD4A00" w:rsidRDefault="00CD4A00" w:rsidP="00CD4A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pp.85-6)</w:t>
      </w:r>
    </w:p>
    <w:p w14:paraId="68CFD97D" w14:textId="77777777" w:rsidR="00CD4A00" w:rsidRDefault="00CD4A00" w:rsidP="00CD4A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D7763E" w14:textId="77777777" w:rsidR="00CD4A00" w:rsidRDefault="00CD4A00" w:rsidP="00CD4A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DFD63B" w14:textId="77777777" w:rsidR="00CD4A00" w:rsidRDefault="00CD4A00" w:rsidP="00CD4A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Jul.</w:t>
      </w: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his Will, in which he asked to be buried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St.Bart’s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Hospital.</w:t>
      </w:r>
    </w:p>
    <w:p w14:paraId="422A67A1" w14:textId="77777777" w:rsidR="00CD4A00" w:rsidRDefault="00CD4A00" w:rsidP="00CD4A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6FD66F4A" w14:textId="77777777" w:rsidR="00CD4A00" w:rsidRDefault="00CD4A00" w:rsidP="00CD4A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Sep.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107867FE" w14:textId="77777777" w:rsidR="00CD4A00" w:rsidRDefault="00CD4A00" w:rsidP="00CD4A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3A235B" w14:textId="77777777" w:rsidR="00CD4A00" w:rsidRDefault="00CD4A00" w:rsidP="00CD4A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6B6115" w14:textId="77777777" w:rsidR="00CD4A00" w:rsidRDefault="00CD4A00" w:rsidP="00CD4A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 2021</w:t>
      </w:r>
    </w:p>
    <w:p w14:paraId="191A569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BE317" w14:textId="77777777" w:rsidR="00CD4A00" w:rsidRDefault="00CD4A00" w:rsidP="009139A6">
      <w:r>
        <w:separator/>
      </w:r>
    </w:p>
  </w:endnote>
  <w:endnote w:type="continuationSeparator" w:id="0">
    <w:p w14:paraId="26FE20A1" w14:textId="77777777" w:rsidR="00CD4A00" w:rsidRDefault="00CD4A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1CAA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5B53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7B6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90D97" w14:textId="77777777" w:rsidR="00CD4A00" w:rsidRDefault="00CD4A00" w:rsidP="009139A6">
      <w:r>
        <w:separator/>
      </w:r>
    </w:p>
  </w:footnote>
  <w:footnote w:type="continuationSeparator" w:id="0">
    <w:p w14:paraId="5B69A0C0" w14:textId="77777777" w:rsidR="00CD4A00" w:rsidRDefault="00CD4A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425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8ED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F1B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A0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D4A0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60924"/>
  <w15:chartTrackingRefBased/>
  <w15:docId w15:val="{DEFA825C-E579-4867-8477-A1439D172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2021-05-24T18:56:00Z</dcterms:created>
  <dcterms:modified xsi:type="dcterms:W3CDTF">2021-05-24T18:56:00Z</dcterms:modified>
</cp:coreProperties>
</file>