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MULTON</w:t>
      </w:r>
      <w:r>
        <w:rPr>
          <w:rFonts w:ascii="Times New Roman"/>
          <w:sz w:val="24"/>
          <w:szCs w:val="24"/>
        </w:rPr>
        <w:t xml:space="preserve">      (fl.1422)</w:t>
      </w: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of York. Mercer.</w:t>
      </w: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Son:   John, baker(q.v.).   (R.F.Y. p.168)</w:t>
      </w: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5114F0" w:rsidRPr="005114F0" w:rsidRDefault="005114F0" w:rsidP="005114F0">
      <w:pPr>
        <w:pStyle w:val="NoSpacing"/>
        <w:ind w:firstLine="720"/>
      </w:pPr>
      <w:r>
        <w:t>1421</w:t>
      </w:r>
      <w:r>
        <w:tab/>
      </w:r>
      <w:r w:rsidRPr="005114F0">
        <w:t>He became a Freeman. (R.F.Y.p.132)</w:t>
      </w:r>
    </w:p>
    <w:p w:rsidR="005114F0" w:rsidRPr="005114F0" w:rsidRDefault="005114F0" w:rsidP="005114F0">
      <w:pPr>
        <w:pStyle w:val="NoSpacing"/>
      </w:pPr>
    </w:p>
    <w:p w:rsidR="00A613CF" w:rsidRPr="005114F0" w:rsidRDefault="00A613CF" w:rsidP="005114F0">
      <w:pPr>
        <w:pStyle w:val="NoSpacing"/>
      </w:pPr>
      <w:r w:rsidRPr="005114F0">
        <w:tab/>
        <w:t>1447</w:t>
      </w:r>
      <w:r w:rsidR="005114F0" w:rsidRPr="005114F0">
        <w:tab/>
        <w:t>John became a Freeman.  (ibid.p.168)</w:t>
      </w: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</w:p>
    <w:p w:rsidR="00A613CF" w:rsidRDefault="00A613CF" w:rsidP="00A613CF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 November 2013</w:t>
      </w:r>
    </w:p>
    <w:p w:rsidR="005114F0" w:rsidRPr="00257DF1" w:rsidRDefault="005114F0" w:rsidP="00A613CF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22 September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3CF" w:rsidRDefault="00A613CF" w:rsidP="00920DE3">
      <w:pPr>
        <w:spacing w:after="0" w:line="240" w:lineRule="auto"/>
      </w:pPr>
      <w:r>
        <w:separator/>
      </w:r>
    </w:p>
  </w:endnote>
  <w:endnote w:type="continuationSeparator" w:id="0">
    <w:p w:rsidR="00A613CF" w:rsidRDefault="00A613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3CF" w:rsidRDefault="00A613CF" w:rsidP="00920DE3">
      <w:pPr>
        <w:spacing w:after="0" w:line="240" w:lineRule="auto"/>
      </w:pPr>
      <w:r>
        <w:separator/>
      </w:r>
    </w:p>
  </w:footnote>
  <w:footnote w:type="continuationSeparator" w:id="0">
    <w:p w:rsidR="00A613CF" w:rsidRDefault="00A613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A53"/>
    <w:multiLevelType w:val="hybridMultilevel"/>
    <w:tmpl w:val="DB280DBA"/>
    <w:lvl w:ilvl="0" w:tplc="8ECEFF68">
      <w:start w:val="142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3CF"/>
    <w:rsid w:val="00120749"/>
    <w:rsid w:val="005114F0"/>
    <w:rsid w:val="00624CAE"/>
    <w:rsid w:val="00920DE3"/>
    <w:rsid w:val="00A613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2F547"/>
  <w15:docId w15:val="{809066B9-209C-4752-BD4B-E5A4A04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613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2014-01-20T22:34:00Z</dcterms:created>
  <dcterms:modified xsi:type="dcterms:W3CDTF">2016-09-22T07:25:00Z</dcterms:modified>
</cp:coreProperties>
</file>