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D7612E" w14:textId="77777777" w:rsidR="001B189B" w:rsidRPr="00F8549E" w:rsidRDefault="001B189B" w:rsidP="001B189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8549E">
        <w:rPr>
          <w:rFonts w:ascii="Times New Roman" w:hAnsi="Times New Roman" w:cs="Times New Roman"/>
          <w:sz w:val="24"/>
          <w:szCs w:val="24"/>
          <w:u w:val="single"/>
        </w:rPr>
        <w:t>Thomas MULTON</w:t>
      </w:r>
      <w:r w:rsidRPr="00F8549E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F8549E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F8549E">
        <w:rPr>
          <w:rFonts w:ascii="Times New Roman" w:hAnsi="Times New Roman" w:cs="Times New Roman"/>
          <w:sz w:val="24"/>
          <w:szCs w:val="24"/>
        </w:rPr>
        <w:t>fl.1433)</w:t>
      </w:r>
    </w:p>
    <w:p w14:paraId="33B80990" w14:textId="77777777" w:rsidR="001B189B" w:rsidRPr="00F8549E" w:rsidRDefault="001B189B" w:rsidP="001B189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8549E">
        <w:rPr>
          <w:rFonts w:ascii="Times New Roman" w:hAnsi="Times New Roman" w:cs="Times New Roman"/>
          <w:sz w:val="24"/>
          <w:szCs w:val="24"/>
        </w:rPr>
        <w:t>of Bracebridge, Lincolnshire.</w:t>
      </w:r>
    </w:p>
    <w:p w14:paraId="3653A9DD" w14:textId="77777777" w:rsidR="001B189B" w:rsidRPr="00F8549E" w:rsidRDefault="001B189B" w:rsidP="001B189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2A840E0" w14:textId="15CC7893" w:rsidR="001B189B" w:rsidRPr="00F8549E" w:rsidRDefault="001B189B" w:rsidP="001B189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B02B6F6" w14:textId="77777777" w:rsidR="00F8549E" w:rsidRPr="00F8549E" w:rsidRDefault="00F8549E" w:rsidP="00F8549E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</w:rPr>
      </w:pPr>
      <w:r w:rsidRPr="00F8549E">
        <w:rPr>
          <w:rFonts w:ascii="Times New Roman" w:hAnsi="Times New Roman" w:cs="Times New Roman"/>
          <w:sz w:val="24"/>
          <w:szCs w:val="24"/>
        </w:rPr>
        <w:t>5 Mar.1428</w:t>
      </w:r>
      <w:r w:rsidRPr="00F8549E"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Lincoln Castle into lands of Elizabeth </w:t>
      </w:r>
      <w:proofErr w:type="spellStart"/>
      <w:r w:rsidRPr="00F8549E">
        <w:rPr>
          <w:rFonts w:ascii="Times New Roman" w:hAnsi="Times New Roman" w:cs="Times New Roman"/>
          <w:sz w:val="24"/>
          <w:szCs w:val="24"/>
        </w:rPr>
        <w:t>FitzHugh</w:t>
      </w:r>
      <w:proofErr w:type="spellEnd"/>
      <w:r w:rsidRPr="00F8549E">
        <w:rPr>
          <w:rFonts w:ascii="Times New Roman" w:hAnsi="Times New Roman" w:cs="Times New Roman"/>
          <w:sz w:val="24"/>
          <w:szCs w:val="24"/>
        </w:rPr>
        <w:t>(q.v.).</w:t>
      </w:r>
    </w:p>
    <w:p w14:paraId="603A635C" w14:textId="7231BC7A" w:rsidR="00F8549E" w:rsidRPr="00F8549E" w:rsidRDefault="00F8549E" w:rsidP="00F8549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8549E">
        <w:rPr>
          <w:rFonts w:ascii="Times New Roman" w:hAnsi="Times New Roman" w:cs="Times New Roman"/>
          <w:sz w:val="24"/>
          <w:szCs w:val="24"/>
        </w:rPr>
        <w:tab/>
      </w:r>
      <w:r w:rsidRPr="00F8549E"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 w:rsidRPr="00F8549E"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 w:rsidRPr="00F854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49E">
        <w:rPr>
          <w:rFonts w:ascii="Times New Roman" w:hAnsi="Times New Roman" w:cs="Times New Roman"/>
          <w:sz w:val="24"/>
          <w:szCs w:val="24"/>
        </w:rPr>
        <w:t>eCIPM</w:t>
      </w:r>
      <w:proofErr w:type="spellEnd"/>
      <w:r w:rsidRPr="00F8549E">
        <w:rPr>
          <w:rFonts w:ascii="Times New Roman" w:hAnsi="Times New Roman" w:cs="Times New Roman"/>
          <w:sz w:val="24"/>
          <w:szCs w:val="24"/>
        </w:rPr>
        <w:t xml:space="preserve"> 23-84)</w:t>
      </w:r>
    </w:p>
    <w:p w14:paraId="4BCDB70D" w14:textId="77777777" w:rsidR="001B189B" w:rsidRPr="00F8549E" w:rsidRDefault="001B189B" w:rsidP="001B189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8549E">
        <w:rPr>
          <w:rFonts w:ascii="Times New Roman" w:hAnsi="Times New Roman" w:cs="Times New Roman"/>
          <w:sz w:val="24"/>
          <w:szCs w:val="24"/>
        </w:rPr>
        <w:t xml:space="preserve">  5 Aug.1433</w:t>
      </w:r>
      <w:r w:rsidRPr="00F8549E">
        <w:rPr>
          <w:rFonts w:ascii="Times New Roman" w:hAnsi="Times New Roman" w:cs="Times New Roman"/>
          <w:sz w:val="24"/>
          <w:szCs w:val="24"/>
        </w:rPr>
        <w:tab/>
        <w:t>He was a juror on the inquisition post mortem held in Lincoln Castle into</w:t>
      </w:r>
    </w:p>
    <w:p w14:paraId="2DF45A38" w14:textId="77777777" w:rsidR="001B189B" w:rsidRPr="00F8549E" w:rsidRDefault="001B189B" w:rsidP="001B189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8549E">
        <w:rPr>
          <w:rFonts w:ascii="Times New Roman" w:hAnsi="Times New Roman" w:cs="Times New Roman"/>
          <w:sz w:val="24"/>
          <w:szCs w:val="24"/>
        </w:rPr>
        <w:tab/>
      </w:r>
      <w:r w:rsidRPr="00F8549E">
        <w:rPr>
          <w:rFonts w:ascii="Times New Roman" w:hAnsi="Times New Roman" w:cs="Times New Roman"/>
          <w:sz w:val="24"/>
          <w:szCs w:val="24"/>
        </w:rPr>
        <w:tab/>
        <w:t xml:space="preserve">lands of the late Alice </w:t>
      </w:r>
      <w:proofErr w:type="spellStart"/>
      <w:r w:rsidRPr="00F8549E">
        <w:rPr>
          <w:rFonts w:ascii="Times New Roman" w:hAnsi="Times New Roman" w:cs="Times New Roman"/>
          <w:sz w:val="24"/>
          <w:szCs w:val="24"/>
        </w:rPr>
        <w:t>Deincourt</w:t>
      </w:r>
      <w:proofErr w:type="spellEnd"/>
      <w:r w:rsidRPr="00F8549E">
        <w:rPr>
          <w:rFonts w:ascii="Times New Roman" w:hAnsi="Times New Roman" w:cs="Times New Roman"/>
          <w:sz w:val="24"/>
          <w:szCs w:val="24"/>
        </w:rPr>
        <w:t>(q.v.).</w:t>
      </w:r>
    </w:p>
    <w:p w14:paraId="1235F0C9" w14:textId="77777777" w:rsidR="001B189B" w:rsidRPr="00F8549E" w:rsidRDefault="001B189B" w:rsidP="001B189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8549E">
        <w:rPr>
          <w:rFonts w:ascii="Times New Roman" w:hAnsi="Times New Roman" w:cs="Times New Roman"/>
          <w:sz w:val="24"/>
          <w:szCs w:val="24"/>
        </w:rPr>
        <w:tab/>
      </w:r>
      <w:r w:rsidRPr="00F8549E"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 w:rsidRPr="00F8549E"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 w:rsidRPr="00F854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49E">
        <w:rPr>
          <w:rFonts w:ascii="Times New Roman" w:hAnsi="Times New Roman" w:cs="Times New Roman"/>
          <w:sz w:val="24"/>
          <w:szCs w:val="24"/>
        </w:rPr>
        <w:t>eCIPM</w:t>
      </w:r>
      <w:proofErr w:type="spellEnd"/>
      <w:r w:rsidRPr="00F8549E">
        <w:rPr>
          <w:rFonts w:ascii="Times New Roman" w:hAnsi="Times New Roman" w:cs="Times New Roman"/>
          <w:sz w:val="24"/>
          <w:szCs w:val="24"/>
        </w:rPr>
        <w:t xml:space="preserve">  24-46)</w:t>
      </w:r>
    </w:p>
    <w:p w14:paraId="3A630BB6" w14:textId="77777777" w:rsidR="001B189B" w:rsidRPr="00F8549E" w:rsidRDefault="001B189B" w:rsidP="001B189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4C523E8" w14:textId="77777777" w:rsidR="001B189B" w:rsidRPr="00F8549E" w:rsidRDefault="001B189B" w:rsidP="001B189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9FF2625" w14:textId="79188E9A" w:rsidR="001B189B" w:rsidRPr="00F8549E" w:rsidRDefault="001B189B" w:rsidP="001B189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8549E">
        <w:rPr>
          <w:rFonts w:ascii="Times New Roman" w:hAnsi="Times New Roman" w:cs="Times New Roman"/>
          <w:sz w:val="24"/>
          <w:szCs w:val="24"/>
        </w:rPr>
        <w:t>8 March 2016</w:t>
      </w:r>
    </w:p>
    <w:p w14:paraId="3E239492" w14:textId="72FF90CC" w:rsidR="00F8549E" w:rsidRPr="00F8549E" w:rsidRDefault="00F8549E" w:rsidP="001B189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8549E">
        <w:rPr>
          <w:rFonts w:ascii="Times New Roman" w:hAnsi="Times New Roman" w:cs="Times New Roman"/>
          <w:sz w:val="24"/>
          <w:szCs w:val="24"/>
        </w:rPr>
        <w:t>20 September 2018</w:t>
      </w:r>
      <w:bookmarkStart w:id="0" w:name="_GoBack"/>
      <w:bookmarkEnd w:id="0"/>
    </w:p>
    <w:p w14:paraId="6C670905" w14:textId="77777777" w:rsidR="006B2F86" w:rsidRPr="00F8549E" w:rsidRDefault="00F8549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F8549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CC87E9" w14:textId="77777777" w:rsidR="001B189B" w:rsidRDefault="001B189B" w:rsidP="00E71FC3">
      <w:pPr>
        <w:spacing w:after="0" w:line="240" w:lineRule="auto"/>
      </w:pPr>
      <w:r>
        <w:separator/>
      </w:r>
    </w:p>
  </w:endnote>
  <w:endnote w:type="continuationSeparator" w:id="0">
    <w:p w14:paraId="63C49162" w14:textId="77777777" w:rsidR="001B189B" w:rsidRDefault="001B189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8ED3EB" w14:textId="77777777"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D1EBC5" w14:textId="77777777" w:rsidR="001B189B" w:rsidRDefault="001B189B" w:rsidP="00E71FC3">
      <w:pPr>
        <w:spacing w:after="0" w:line="240" w:lineRule="auto"/>
      </w:pPr>
      <w:r>
        <w:separator/>
      </w:r>
    </w:p>
  </w:footnote>
  <w:footnote w:type="continuationSeparator" w:id="0">
    <w:p w14:paraId="747E8962" w14:textId="77777777" w:rsidR="001B189B" w:rsidRDefault="001B189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189B"/>
    <w:rsid w:val="001B189B"/>
    <w:rsid w:val="00AB52E8"/>
    <w:rsid w:val="00B16D3F"/>
    <w:rsid w:val="00E71FC3"/>
    <w:rsid w:val="00EF4813"/>
    <w:rsid w:val="00F85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D1D9A7"/>
  <w15:chartTrackingRefBased/>
  <w15:docId w15:val="{1FE9AC71-63B9-45A0-810A-752229D00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68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2016-03-08T20:13:00Z</dcterms:created>
  <dcterms:modified xsi:type="dcterms:W3CDTF">2018-09-20T15:54:00Z</dcterms:modified>
</cp:coreProperties>
</file>