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2E175" w14:textId="77777777" w:rsidR="00DD03E4" w:rsidRDefault="00DD03E4" w:rsidP="00DD03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MULTON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1E0379F" w14:textId="77777777" w:rsidR="00DD03E4" w:rsidRDefault="00DD03E4" w:rsidP="00DD03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1C29AD0" w14:textId="77777777" w:rsidR="00DD03E4" w:rsidRDefault="00DD03E4" w:rsidP="00DD03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BA056A" w14:textId="77777777" w:rsidR="00DD03E4" w:rsidRDefault="00DD03E4" w:rsidP="00DD03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6E83E8" w14:textId="77777777" w:rsidR="00DD03E4" w:rsidRDefault="00DD03E4" w:rsidP="00DD03E4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52C7314C" w14:textId="77777777" w:rsidR="00DD03E4" w:rsidRDefault="00DD03E4" w:rsidP="00DD03E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EBB1E88" w14:textId="77777777" w:rsidR="00DD03E4" w:rsidRDefault="00DD03E4" w:rsidP="00DD03E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B8F0CCB" w14:textId="77777777" w:rsidR="00DD03E4" w:rsidRDefault="00DD03E4" w:rsidP="00DD03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EA82DE" w14:textId="77777777" w:rsidR="00DD03E4" w:rsidRDefault="00DD03E4" w:rsidP="00DD03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AB3E31" w14:textId="77777777" w:rsidR="00DD03E4" w:rsidRDefault="00DD03E4" w:rsidP="00DD03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2022</w:t>
      </w:r>
    </w:p>
    <w:p w14:paraId="18EF0E5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C1F2E" w14:textId="77777777" w:rsidR="00DD03E4" w:rsidRDefault="00DD03E4" w:rsidP="009139A6">
      <w:r>
        <w:separator/>
      </w:r>
    </w:p>
  </w:endnote>
  <w:endnote w:type="continuationSeparator" w:id="0">
    <w:p w14:paraId="6488E411" w14:textId="77777777" w:rsidR="00DD03E4" w:rsidRDefault="00DD03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70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A4B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73F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500FC" w14:textId="77777777" w:rsidR="00DD03E4" w:rsidRDefault="00DD03E4" w:rsidP="009139A6">
      <w:r>
        <w:separator/>
      </w:r>
    </w:p>
  </w:footnote>
  <w:footnote w:type="continuationSeparator" w:id="0">
    <w:p w14:paraId="07A8F3F2" w14:textId="77777777" w:rsidR="00DD03E4" w:rsidRDefault="00DD03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28B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72B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F22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E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03E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E412C"/>
  <w15:chartTrackingRefBased/>
  <w15:docId w15:val="{214AEAA1-EFBA-4DCE-868C-ECA37245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2022-10-13T20:37:00Z</dcterms:created>
  <dcterms:modified xsi:type="dcterms:W3CDTF">2022-10-13T20:37:00Z</dcterms:modified>
</cp:coreProperties>
</file>