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41ABD" w14:textId="77777777" w:rsidR="005B13DA" w:rsidRDefault="005B13DA" w:rsidP="005B13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MULTON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AF2B92C" w14:textId="77777777" w:rsidR="005B13DA" w:rsidRDefault="005B13DA" w:rsidP="005B13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6B821" w14:textId="77777777" w:rsidR="005B13DA" w:rsidRDefault="005B13DA" w:rsidP="005B13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C2C073" w14:textId="77777777" w:rsidR="005B13DA" w:rsidRDefault="005B13DA" w:rsidP="005B13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and assault against Simon Gayle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Lamcote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25DDC4A" w14:textId="77777777" w:rsidR="005B13DA" w:rsidRDefault="005B13DA" w:rsidP="005B13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Nottinghamshire(q.v.),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Pynkney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Lamcote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John Thomson</w:t>
      </w:r>
    </w:p>
    <w:p w14:paraId="35D8B490" w14:textId="77777777" w:rsidR="005B13DA" w:rsidRDefault="005B13DA" w:rsidP="005B13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“Great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Wyrshall</w:t>
      </w:r>
      <w:proofErr w:type="spellEnd"/>
      <w:r>
        <w:rPr>
          <w:rFonts w:ascii="Times New Roman" w:hAnsi="Times New Roman" w:cs="Times New Roman"/>
          <w:sz w:val="24"/>
          <w:szCs w:val="24"/>
        </w:rPr>
        <w:t>”(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14:paraId="5593BC32" w14:textId="77777777" w:rsidR="005B13DA" w:rsidRDefault="005B13DA" w:rsidP="005B13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FA7B9BC" w14:textId="77777777" w:rsidR="005B13DA" w:rsidRDefault="005B13DA" w:rsidP="005B13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8D2689" w14:textId="77777777" w:rsidR="005B13DA" w:rsidRDefault="005B13DA" w:rsidP="005B13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0C02F4" w14:textId="77777777" w:rsidR="005B13DA" w:rsidRDefault="005B13DA" w:rsidP="005B13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4950AE7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21AA5" w14:textId="77777777" w:rsidR="005B13DA" w:rsidRDefault="005B13DA" w:rsidP="009139A6">
      <w:r>
        <w:separator/>
      </w:r>
    </w:p>
  </w:endnote>
  <w:endnote w:type="continuationSeparator" w:id="0">
    <w:p w14:paraId="0DCC32AB" w14:textId="77777777" w:rsidR="005B13DA" w:rsidRDefault="005B13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F0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5AE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E3E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31C66" w14:textId="77777777" w:rsidR="005B13DA" w:rsidRDefault="005B13DA" w:rsidP="009139A6">
      <w:r>
        <w:separator/>
      </w:r>
    </w:p>
  </w:footnote>
  <w:footnote w:type="continuationSeparator" w:id="0">
    <w:p w14:paraId="71F659B6" w14:textId="77777777" w:rsidR="005B13DA" w:rsidRDefault="005B13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B96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91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2B6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3DA"/>
    <w:rsid w:val="000666E0"/>
    <w:rsid w:val="002510B7"/>
    <w:rsid w:val="005B13D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05C20"/>
  <w15:chartTrackingRefBased/>
  <w15:docId w15:val="{75DA3B4E-5DB8-48F1-B614-712174C8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13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2022-04-22T19:01:00Z</dcterms:created>
  <dcterms:modified xsi:type="dcterms:W3CDTF">2022-04-22T19:01:00Z</dcterms:modified>
</cp:coreProperties>
</file>