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0311" w:rsidRDefault="005D0311" w:rsidP="005D031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MULTON</w:t>
      </w:r>
      <w:r>
        <w:rPr>
          <w:rFonts w:ascii="Times New Roman" w:hAnsi="Times New Roman" w:cs="Times New Roman"/>
        </w:rPr>
        <w:tab/>
        <w:t>(fl.1433)</w:t>
      </w:r>
    </w:p>
    <w:p w:rsidR="005D0311" w:rsidRDefault="005D0311" w:rsidP="005D0311">
      <w:pPr>
        <w:rPr>
          <w:rFonts w:ascii="Times New Roman" w:hAnsi="Times New Roman" w:cs="Times New Roman"/>
        </w:rPr>
      </w:pPr>
    </w:p>
    <w:p w:rsidR="005D0311" w:rsidRDefault="005D0311" w:rsidP="005D0311">
      <w:pPr>
        <w:rPr>
          <w:rFonts w:ascii="Times New Roman" w:hAnsi="Times New Roman" w:cs="Times New Roman"/>
        </w:rPr>
      </w:pPr>
    </w:p>
    <w:p w:rsidR="005D0311" w:rsidRDefault="005D0311" w:rsidP="005D031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7 Jan.1433</w:t>
      </w:r>
      <w:r>
        <w:rPr>
          <w:rFonts w:ascii="Times New Roman" w:hAnsi="Times New Roman" w:cs="Times New Roman"/>
        </w:rPr>
        <w:tab/>
        <w:t>He was a juror on the inquisition post mortem held in Lincoln Castle</w:t>
      </w:r>
    </w:p>
    <w:p w:rsidR="005D0311" w:rsidRDefault="005D0311" w:rsidP="005D031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into land of the late Thomas </w:t>
      </w:r>
      <w:proofErr w:type="spellStart"/>
      <w:r>
        <w:rPr>
          <w:rFonts w:ascii="Times New Roman" w:hAnsi="Times New Roman" w:cs="Times New Roman"/>
        </w:rPr>
        <w:t>Foljambe</w:t>
      </w:r>
      <w:proofErr w:type="spellEnd"/>
      <w:r>
        <w:rPr>
          <w:rFonts w:ascii="Times New Roman" w:hAnsi="Times New Roman" w:cs="Times New Roman"/>
        </w:rPr>
        <w:t>(q.v.).</w:t>
      </w:r>
    </w:p>
    <w:p w:rsidR="005D0311" w:rsidRDefault="005D0311" w:rsidP="005D031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531B04">
          <w:rPr>
            <w:rStyle w:val="Hyperlink"/>
            <w:rFonts w:ascii="Times New Roman" w:hAnsi="Times New Roman" w:cs="Times New Roman"/>
          </w:rPr>
          <w:t>www.inquisitionspostmortem.ac.uk</w:t>
        </w:r>
      </w:hyperlink>
      <w:r>
        <w:rPr>
          <w:rFonts w:ascii="Times New Roman" w:hAnsi="Times New Roman" w:cs="Times New Roman"/>
        </w:rPr>
        <w:tab/>
        <w:t xml:space="preserve">ref. </w:t>
      </w:r>
      <w:proofErr w:type="spellStart"/>
      <w:r>
        <w:rPr>
          <w:rFonts w:ascii="Times New Roman" w:hAnsi="Times New Roman" w:cs="Times New Roman"/>
        </w:rPr>
        <w:t>eCIPM</w:t>
      </w:r>
      <w:proofErr w:type="spellEnd"/>
      <w:r>
        <w:rPr>
          <w:rFonts w:ascii="Times New Roman" w:hAnsi="Times New Roman" w:cs="Times New Roman"/>
        </w:rPr>
        <w:t xml:space="preserve"> 24-166)</w:t>
      </w:r>
    </w:p>
    <w:p w:rsidR="00AE4750" w:rsidRDefault="00AE4750" w:rsidP="00AE475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Sep.1433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Lincoln Castle into</w:t>
      </w:r>
    </w:p>
    <w:p w:rsidR="00AE4750" w:rsidRDefault="00AE4750" w:rsidP="00AE475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land of the late Thomas Griffith(q.v.).</w:t>
      </w:r>
    </w:p>
    <w:p w:rsidR="00AE4750" w:rsidRDefault="00AE4750" w:rsidP="00AE475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24-196)</w:t>
      </w:r>
    </w:p>
    <w:p w:rsidR="00AE4750" w:rsidRDefault="00AE4750" w:rsidP="005D0311">
      <w:pPr>
        <w:rPr>
          <w:rFonts w:ascii="Times New Roman" w:hAnsi="Times New Roman" w:cs="Times New Roman"/>
        </w:rPr>
      </w:pPr>
    </w:p>
    <w:p w:rsidR="005D0311" w:rsidRDefault="005D0311" w:rsidP="005D0311">
      <w:pPr>
        <w:rPr>
          <w:rFonts w:ascii="Times New Roman" w:hAnsi="Times New Roman" w:cs="Times New Roman"/>
        </w:rPr>
      </w:pPr>
    </w:p>
    <w:p w:rsidR="005D0311" w:rsidRDefault="005D0311" w:rsidP="005D0311">
      <w:pPr>
        <w:rPr>
          <w:rFonts w:ascii="Times New Roman" w:hAnsi="Times New Roman" w:cs="Times New Roman"/>
        </w:rPr>
      </w:pPr>
    </w:p>
    <w:p w:rsidR="005D0311" w:rsidRDefault="005D0311" w:rsidP="005D031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 April 2016</w:t>
      </w:r>
    </w:p>
    <w:p w:rsidR="00AE4750" w:rsidRDefault="00AE4750" w:rsidP="005D031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22 September 2016</w:t>
      </w:r>
      <w:bookmarkStart w:id="0" w:name="_GoBack"/>
      <w:bookmarkEnd w:id="0"/>
    </w:p>
    <w:p w:rsidR="006B2F86" w:rsidRPr="00E71FC3" w:rsidRDefault="00AE4750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0311" w:rsidRDefault="005D0311" w:rsidP="00E71FC3">
      <w:r>
        <w:separator/>
      </w:r>
    </w:p>
  </w:endnote>
  <w:endnote w:type="continuationSeparator" w:id="0">
    <w:p w:rsidR="005D0311" w:rsidRDefault="005D0311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0311" w:rsidRDefault="005D0311" w:rsidP="00E71FC3">
      <w:r>
        <w:separator/>
      </w:r>
    </w:p>
  </w:footnote>
  <w:footnote w:type="continuationSeparator" w:id="0">
    <w:p w:rsidR="005D0311" w:rsidRDefault="005D0311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311"/>
    <w:rsid w:val="005D0311"/>
    <w:rsid w:val="00AB52E8"/>
    <w:rsid w:val="00AE4750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EA8900"/>
  <w15:chartTrackingRefBased/>
  <w15:docId w15:val="{E9D3E050-6E20-43A1-B34A-FFD055748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5D0311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5D031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72</Words>
  <Characters>415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2016-04-20T18:43:00Z</dcterms:created>
  <dcterms:modified xsi:type="dcterms:W3CDTF">2016-09-22T07:22:00Z</dcterms:modified>
</cp:coreProperties>
</file>