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A069BD" w14:textId="77777777" w:rsidR="00D83F1A" w:rsidRDefault="00D83F1A" w:rsidP="00D83F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MULTON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fl.1435)</w:t>
      </w:r>
    </w:p>
    <w:p w14:paraId="33056488" w14:textId="77777777" w:rsidR="00D83F1A" w:rsidRDefault="00D83F1A" w:rsidP="00D83F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Oxford University.</w:t>
      </w:r>
    </w:p>
    <w:p w14:paraId="70EE8C52" w14:textId="77777777" w:rsidR="00D83F1A" w:rsidRDefault="00D83F1A" w:rsidP="00D83F1A">
      <w:pPr>
        <w:pStyle w:val="NoSpacing"/>
        <w:rPr>
          <w:rFonts w:cs="Times New Roman"/>
          <w:szCs w:val="24"/>
        </w:rPr>
      </w:pPr>
    </w:p>
    <w:p w14:paraId="0A8A1A9B" w14:textId="77777777" w:rsidR="00D83F1A" w:rsidRDefault="00D83F1A" w:rsidP="00D83F1A">
      <w:pPr>
        <w:pStyle w:val="NoSpacing"/>
        <w:rPr>
          <w:rFonts w:cs="Times New Roman"/>
          <w:szCs w:val="24"/>
        </w:rPr>
      </w:pPr>
    </w:p>
    <w:p w14:paraId="6F2B66AD" w14:textId="77777777" w:rsidR="00D83F1A" w:rsidRDefault="00D83F1A" w:rsidP="00D83F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  <w:t>Proctor.</w:t>
      </w:r>
    </w:p>
    <w:p w14:paraId="6F0EE7CA" w14:textId="77777777" w:rsidR="00D83F1A" w:rsidRDefault="00D83F1A" w:rsidP="00D83F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("Oxford </w:t>
      </w:r>
      <w:proofErr w:type="spellStart"/>
      <w:r>
        <w:rPr>
          <w:rFonts w:cs="Times New Roman"/>
          <w:szCs w:val="24"/>
        </w:rPr>
        <w:t>Honours</w:t>
      </w:r>
      <w:proofErr w:type="spellEnd"/>
      <w:r>
        <w:rPr>
          <w:rFonts w:cs="Times New Roman"/>
          <w:szCs w:val="24"/>
        </w:rPr>
        <w:t xml:space="preserve"> 1220 – 1896" pub. The Clarendon Press 1894 p.179)</w:t>
      </w:r>
    </w:p>
    <w:p w14:paraId="29DF34C8" w14:textId="77777777" w:rsidR="00D83F1A" w:rsidRDefault="00D83F1A" w:rsidP="00D83F1A">
      <w:pPr>
        <w:pStyle w:val="NoSpacing"/>
        <w:rPr>
          <w:rFonts w:cs="Times New Roman"/>
          <w:szCs w:val="24"/>
        </w:rPr>
      </w:pPr>
    </w:p>
    <w:p w14:paraId="72F8B4FE" w14:textId="77777777" w:rsidR="00D83F1A" w:rsidRDefault="00D83F1A" w:rsidP="00D83F1A">
      <w:pPr>
        <w:pStyle w:val="NoSpacing"/>
        <w:rPr>
          <w:rFonts w:cs="Times New Roman"/>
          <w:szCs w:val="24"/>
        </w:rPr>
      </w:pPr>
    </w:p>
    <w:p w14:paraId="4A447A65" w14:textId="77777777" w:rsidR="00D83F1A" w:rsidRDefault="00D83F1A" w:rsidP="00D83F1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2024</w:t>
      </w:r>
    </w:p>
    <w:p w14:paraId="08BFF79C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352038" w14:textId="77777777" w:rsidR="00D83F1A" w:rsidRDefault="00D83F1A" w:rsidP="009139A6">
      <w:r>
        <w:separator/>
      </w:r>
    </w:p>
  </w:endnote>
  <w:endnote w:type="continuationSeparator" w:id="0">
    <w:p w14:paraId="5F8BF4DA" w14:textId="77777777" w:rsidR="00D83F1A" w:rsidRDefault="00D83F1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DFDF0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FF8FB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C89D4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7613C3" w14:textId="77777777" w:rsidR="00D83F1A" w:rsidRDefault="00D83F1A" w:rsidP="009139A6">
      <w:r>
        <w:separator/>
      </w:r>
    </w:p>
  </w:footnote>
  <w:footnote w:type="continuationSeparator" w:id="0">
    <w:p w14:paraId="774D8B99" w14:textId="77777777" w:rsidR="00D83F1A" w:rsidRDefault="00D83F1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A36A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E48BF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30F0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1A"/>
    <w:rsid w:val="000666E0"/>
    <w:rsid w:val="00101CE1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83F1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722BD"/>
  <w15:chartTrackingRefBased/>
  <w15:docId w15:val="{5C74E582-1737-4052-BBF9-C97BF7186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2024-12-06T10:52:00Z</dcterms:created>
  <dcterms:modified xsi:type="dcterms:W3CDTF">2024-12-06T10:52:00Z</dcterms:modified>
</cp:coreProperties>
</file>